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49" w:type="dxa"/>
        <w:tblInd w:w="-11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126"/>
        <w:gridCol w:w="5123"/>
      </w:tblGrid>
      <w:tr w:rsidR="00321CE9" w:rsidRPr="00E96823" w14:paraId="22EFAA01" w14:textId="77777777">
        <w:trPr>
          <w:cantSplit/>
          <w:trHeight w:hRule="exact" w:val="1049"/>
        </w:trPr>
        <w:tc>
          <w:tcPr>
            <w:tcW w:w="5126" w:type="dxa"/>
            <w:vMerge w:val="restart"/>
          </w:tcPr>
          <w:p w14:paraId="675AEEDC" w14:textId="77777777" w:rsidR="00321CE9" w:rsidRDefault="00A17F82" w:rsidP="00F6712C">
            <w:pPr>
              <w:pStyle w:val="Sidhuvud"/>
            </w:pPr>
            <w:bookmarkStart w:id="0" w:name="bmkLogo1_01"/>
            <w:bookmarkStart w:id="1" w:name="_GoBack"/>
            <w:bookmarkEnd w:id="1"/>
            <w:r w:rsidRPr="001663F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D7EB2CE" wp14:editId="709E563C">
                  <wp:simplePos x="0" y="0"/>
                  <wp:positionH relativeFrom="column">
                    <wp:posOffset>1867894</wp:posOffset>
                  </wp:positionH>
                  <wp:positionV relativeFrom="paragraph">
                    <wp:posOffset>-6960</wp:posOffset>
                  </wp:positionV>
                  <wp:extent cx="883618" cy="796705"/>
                  <wp:effectExtent l="0" t="0" r="0" b="3810"/>
                  <wp:wrapNone/>
                  <wp:docPr id="6" name="Bild 6" descr="rgb_färg_centr_2014 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gb_färg_centr_2014 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97" cy="80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756">
              <w:t xml:space="preserve"> </w:t>
            </w:r>
            <w:bookmarkEnd w:id="0"/>
          </w:p>
        </w:tc>
        <w:tc>
          <w:tcPr>
            <w:tcW w:w="5123" w:type="dxa"/>
            <w:vAlign w:val="bottom"/>
          </w:tcPr>
          <w:p w14:paraId="268A4E6E" w14:textId="77777777" w:rsidR="00321CE9" w:rsidRPr="00881A25" w:rsidRDefault="00321CE9" w:rsidP="00321CE9">
            <w:pPr>
              <w:pStyle w:val="Rubrik1"/>
            </w:pPr>
          </w:p>
        </w:tc>
      </w:tr>
      <w:tr w:rsidR="00321CE9" w:rsidRPr="00E96823" w14:paraId="29E339BD" w14:textId="77777777">
        <w:trPr>
          <w:cantSplit/>
          <w:trHeight w:val="659"/>
        </w:trPr>
        <w:tc>
          <w:tcPr>
            <w:tcW w:w="5126" w:type="dxa"/>
            <w:vMerge/>
          </w:tcPr>
          <w:p w14:paraId="5F59AC3F" w14:textId="77777777" w:rsidR="00321CE9" w:rsidRDefault="00321CE9" w:rsidP="00F6712C">
            <w:pPr>
              <w:pStyle w:val="Sidhuvud"/>
            </w:pPr>
          </w:p>
        </w:tc>
        <w:tc>
          <w:tcPr>
            <w:tcW w:w="5123" w:type="dxa"/>
          </w:tcPr>
          <w:p w14:paraId="0E31DC75" w14:textId="77777777" w:rsidR="00321CE9" w:rsidRDefault="00321CE9" w:rsidP="00BA39E6">
            <w:pPr>
              <w:pStyle w:val="Rubrik4"/>
              <w:spacing w:before="40"/>
              <w:rPr>
                <w:rStyle w:val="Sidnummer"/>
              </w:rPr>
            </w:pPr>
          </w:p>
        </w:tc>
      </w:tr>
    </w:tbl>
    <w:p w14:paraId="0D2ADB35" w14:textId="77777777" w:rsidR="00C72264" w:rsidRDefault="00C72264" w:rsidP="00783165">
      <w:pPr>
        <w:pStyle w:val="Rubrik2"/>
        <w:ind w:right="707"/>
        <w:rPr>
          <w:rFonts w:ascii="Arial Black" w:hAnsi="Arial Black"/>
          <w:sz w:val="60"/>
          <w:szCs w:val="60"/>
        </w:rPr>
      </w:pPr>
    </w:p>
    <w:p w14:paraId="40284809" w14:textId="77777777" w:rsidR="007E3756" w:rsidRPr="00CB1BB7" w:rsidRDefault="007E3756" w:rsidP="00783165">
      <w:pPr>
        <w:pStyle w:val="Rubrik2"/>
        <w:ind w:right="707"/>
        <w:rPr>
          <w:sz w:val="32"/>
          <w:szCs w:val="32"/>
        </w:rPr>
      </w:pPr>
      <w:r w:rsidRPr="00783165">
        <w:rPr>
          <w:rFonts w:ascii="Arial Black" w:hAnsi="Arial Black"/>
          <w:sz w:val="60"/>
          <w:szCs w:val="60"/>
        </w:rPr>
        <w:t>Sommarmusik i Kind</w:t>
      </w:r>
      <w:r w:rsidR="00CB1BB7">
        <w:rPr>
          <w:sz w:val="32"/>
          <w:szCs w:val="32"/>
        </w:rPr>
        <w:t xml:space="preserve"> </w:t>
      </w:r>
      <w:r w:rsidR="00CB1BB7">
        <w:rPr>
          <w:sz w:val="32"/>
          <w:szCs w:val="32"/>
        </w:rPr>
        <w:br/>
      </w:r>
      <w:r w:rsidR="00CB1BB7" w:rsidRPr="00C36109">
        <w:rPr>
          <w:rFonts w:ascii="Rage Italic" w:eastAsia="Yu Gothic" w:hAnsi="Rage Italic"/>
          <w:sz w:val="52"/>
          <w:szCs w:val="52"/>
        </w:rPr>
        <w:t>– chans till roligaste feriejobbet?!</w:t>
      </w:r>
    </w:p>
    <w:p w14:paraId="64605B8E" w14:textId="77777777" w:rsidR="007E3756" w:rsidRPr="00BC67A5" w:rsidRDefault="007E3756" w:rsidP="00783165">
      <w:pPr>
        <w:pStyle w:val="Brdtext"/>
        <w:spacing w:before="200"/>
        <w:ind w:right="707"/>
        <w:rPr>
          <w:b/>
          <w:sz w:val="28"/>
          <w:szCs w:val="28"/>
        </w:rPr>
      </w:pPr>
      <w:r w:rsidRPr="00BC67A5">
        <w:rPr>
          <w:b/>
          <w:sz w:val="28"/>
          <w:szCs w:val="28"/>
        </w:rPr>
        <w:t xml:space="preserve">Vill du ha ett roligt sommarjobb? Spelar du ett instrument </w:t>
      </w:r>
      <w:r w:rsidR="00783165">
        <w:rPr>
          <w:b/>
          <w:sz w:val="28"/>
          <w:szCs w:val="28"/>
        </w:rPr>
        <w:tab/>
      </w:r>
      <w:r w:rsidR="00BC67A5">
        <w:rPr>
          <w:b/>
          <w:sz w:val="28"/>
          <w:szCs w:val="28"/>
        </w:rPr>
        <w:br/>
      </w:r>
      <w:r w:rsidRPr="00BC67A5">
        <w:rPr>
          <w:b/>
          <w:sz w:val="28"/>
          <w:szCs w:val="28"/>
        </w:rPr>
        <w:t>eller sjunger? Är du född 03</w:t>
      </w:r>
      <w:r w:rsidR="00CB1BB7" w:rsidRPr="00BC67A5">
        <w:rPr>
          <w:b/>
          <w:sz w:val="28"/>
          <w:szCs w:val="28"/>
        </w:rPr>
        <w:t>-04-05</w:t>
      </w:r>
      <w:r w:rsidRPr="00BC67A5">
        <w:rPr>
          <w:b/>
          <w:sz w:val="28"/>
          <w:szCs w:val="28"/>
        </w:rPr>
        <w:t>?</w:t>
      </w:r>
    </w:p>
    <w:p w14:paraId="5FA55211" w14:textId="77777777" w:rsidR="007E3756" w:rsidRPr="00CC636C" w:rsidRDefault="007E3756" w:rsidP="00783165">
      <w:pPr>
        <w:pStyle w:val="Brdtext"/>
        <w:spacing w:before="200"/>
        <w:ind w:right="707"/>
      </w:pPr>
      <w:r>
        <w:t xml:space="preserve">I sommar kommer det för </w:t>
      </w:r>
      <w:r w:rsidR="00CB1BB7">
        <w:t xml:space="preserve">sjuttonde </w:t>
      </w:r>
      <w:r w:rsidRPr="00CC636C">
        <w:t xml:space="preserve">året att bli ”Sommarmusik i Kind”. </w:t>
      </w:r>
      <w:r w:rsidR="004C2566">
        <w:t xml:space="preserve"> </w:t>
      </w:r>
      <w:r w:rsidRPr="00CC636C">
        <w:t>Tre ungdomar från Svenljunga och tre från Tranemo kommun kommer att få jobb som gatumusikanter under tre veckor.</w:t>
      </w:r>
    </w:p>
    <w:p w14:paraId="644A3D33" w14:textId="77777777" w:rsidR="00783165" w:rsidRDefault="00783165" w:rsidP="00783165">
      <w:pPr>
        <w:pStyle w:val="Brdtext"/>
        <w:ind w:right="707"/>
      </w:pPr>
      <w:r w:rsidRPr="00CC636C">
        <w:t>Lön och arbetstid kommer att följa de vanliga feriejobben för ungdomar vilket innebär avtalsenlig feriearbetslön</w:t>
      </w:r>
      <w:r>
        <w:t xml:space="preserve"> och anställning 120 timmar, </w:t>
      </w:r>
      <w:r w:rsidRPr="00CC636C">
        <w:t xml:space="preserve">arbetstiden </w:t>
      </w:r>
      <w:r>
        <w:t xml:space="preserve">kommer att variera. </w:t>
      </w:r>
      <w:r w:rsidRPr="00CC636C">
        <w:t>Arbetsplatsen är förlagd till Tranemo och Svenljunga Kulturskola.</w:t>
      </w:r>
    </w:p>
    <w:p w14:paraId="0F1AC45E" w14:textId="77777777" w:rsidR="00783165" w:rsidRDefault="00783165" w:rsidP="00783165">
      <w:pPr>
        <w:pStyle w:val="Brdtext"/>
        <w:ind w:right="707"/>
      </w:pPr>
      <w:r w:rsidRPr="00CC636C">
        <w:t>Ve</w:t>
      </w:r>
      <w:r>
        <w:t>cka 24, 25 och 26 är turnéveckor och dessförinnan kommer ni att träffas några gånger för att repa in ett program.</w:t>
      </w:r>
    </w:p>
    <w:p w14:paraId="10EC00C6" w14:textId="77777777" w:rsidR="00783165" w:rsidRDefault="00783165" w:rsidP="00783165">
      <w:pPr>
        <w:pStyle w:val="Brdtext"/>
        <w:ind w:right="707"/>
      </w:pPr>
      <w:r>
        <w:t>Under turnéveckorna kommer du tillsammans med fem andra få göra ett trettiotal konserter på olika håll i Svenljunga och Tranemo kommun.</w:t>
      </w:r>
    </w:p>
    <w:p w14:paraId="48E66F5D" w14:textId="77777777" w:rsidR="007E3756" w:rsidRPr="004C2566" w:rsidRDefault="007E3756" w:rsidP="00783165">
      <w:pPr>
        <w:pStyle w:val="Brdtext"/>
        <w:ind w:right="707"/>
      </w:pPr>
    </w:p>
    <w:p w14:paraId="4B4B2EE8" w14:textId="77777777" w:rsidR="007E3756" w:rsidRPr="00783165" w:rsidRDefault="007E3756" w:rsidP="00783165">
      <w:pPr>
        <w:pStyle w:val="Brdtext"/>
        <w:ind w:right="707"/>
      </w:pPr>
      <w:r w:rsidRPr="004C2566">
        <w:t>För mer information kontakta respektive kulturskola.</w:t>
      </w:r>
      <w:r w:rsidR="00783165">
        <w:t xml:space="preserve"> </w:t>
      </w:r>
      <w:r w:rsidRPr="00783165">
        <w:rPr>
          <w:i/>
        </w:rPr>
        <w:t>Uttagning kommer att ske via intervjuer och ev. provspelning</w:t>
      </w:r>
      <w:r w:rsidRPr="004C2566">
        <w:t>.</w:t>
      </w:r>
    </w:p>
    <w:p w14:paraId="1E53583E" w14:textId="77777777" w:rsidR="007E3756" w:rsidRDefault="007E3756" w:rsidP="00783165">
      <w:pPr>
        <w:pStyle w:val="Brdtext"/>
        <w:ind w:right="707"/>
      </w:pPr>
      <w:r w:rsidRPr="004C2566">
        <w:t xml:space="preserve">Söker jobbet gör du </w:t>
      </w:r>
      <w:r w:rsidR="00783165">
        <w:t>på</w:t>
      </w:r>
      <w:r w:rsidRPr="004C2566">
        <w:t xml:space="preserve"> blankett</w:t>
      </w:r>
      <w:r w:rsidR="00783165">
        <w:t>en</w:t>
      </w:r>
      <w:r w:rsidRPr="004C2566">
        <w:t xml:space="preserve"> (sida 2) som lämnas till respektive kulturskola.</w:t>
      </w:r>
    </w:p>
    <w:p w14:paraId="7E6D13D1" w14:textId="77777777" w:rsidR="00783165" w:rsidRPr="004C2566" w:rsidRDefault="00783165" w:rsidP="00783165">
      <w:pPr>
        <w:pStyle w:val="Brdtext"/>
        <w:ind w:right="707"/>
      </w:pPr>
    </w:p>
    <w:p w14:paraId="399E3C33" w14:textId="77777777" w:rsidR="007E3756" w:rsidRPr="004C2566" w:rsidRDefault="00783165" w:rsidP="00783165">
      <w:pPr>
        <w:pStyle w:val="Rubrik2"/>
        <w:ind w:right="707"/>
        <w:rPr>
          <w:sz w:val="28"/>
        </w:rPr>
      </w:pPr>
      <w:r>
        <w:rPr>
          <w:sz w:val="28"/>
        </w:rPr>
        <w:t xml:space="preserve">Sök senast den </w:t>
      </w:r>
      <w:r w:rsidR="004C2566" w:rsidRPr="00783165">
        <w:rPr>
          <w:sz w:val="28"/>
        </w:rPr>
        <w:t>1</w:t>
      </w:r>
      <w:r w:rsidR="007E3756" w:rsidRPr="00783165">
        <w:rPr>
          <w:sz w:val="28"/>
        </w:rPr>
        <w:t xml:space="preserve"> april</w:t>
      </w:r>
      <w:r w:rsidR="004C2566" w:rsidRPr="00783165">
        <w:rPr>
          <w:sz w:val="28"/>
        </w:rPr>
        <w:t xml:space="preserve"> 2021</w:t>
      </w:r>
    </w:p>
    <w:p w14:paraId="0678535D" w14:textId="77777777" w:rsidR="00783165" w:rsidRDefault="00783165" w:rsidP="00783165">
      <w:pPr>
        <w:pStyle w:val="Rubrik2"/>
        <w:ind w:right="707"/>
      </w:pPr>
    </w:p>
    <w:p w14:paraId="5122BA4D" w14:textId="77777777" w:rsidR="007E3756" w:rsidRDefault="007E3756" w:rsidP="00783165">
      <w:pPr>
        <w:pStyle w:val="Rubrik2"/>
        <w:ind w:right="707"/>
      </w:pPr>
      <w:r>
        <w:t>Projektledare:</w:t>
      </w:r>
    </w:p>
    <w:p w14:paraId="3C51F98F" w14:textId="77777777" w:rsidR="007E3756" w:rsidRPr="00783165" w:rsidRDefault="007E3756" w:rsidP="00783165">
      <w:pPr>
        <w:pStyle w:val="Brdtext"/>
        <w:ind w:right="707"/>
        <w:rPr>
          <w:lang w:val="fi-FI"/>
        </w:rPr>
      </w:pPr>
      <w:r w:rsidRPr="00CB1BB7">
        <w:rPr>
          <w:lang w:val="fi-FI"/>
        </w:rPr>
        <w:t>Juan Ochoa</w:t>
      </w:r>
      <w:r w:rsidRPr="00CB1BB7">
        <w:rPr>
          <w:lang w:val="fi-FI"/>
        </w:rPr>
        <w:br/>
        <w:t xml:space="preserve">Tranemo </w:t>
      </w:r>
      <w:proofErr w:type="spellStart"/>
      <w:r w:rsidR="00CB1BB7" w:rsidRPr="00CB1BB7">
        <w:rPr>
          <w:lang w:val="fi-FI"/>
        </w:rPr>
        <w:t>K</w:t>
      </w:r>
      <w:r w:rsidRPr="00CB1BB7">
        <w:rPr>
          <w:lang w:val="fi-FI"/>
        </w:rPr>
        <w:t>ulturskola</w:t>
      </w:r>
      <w:proofErr w:type="spellEnd"/>
      <w:r w:rsidRPr="00CB1BB7">
        <w:rPr>
          <w:lang w:val="fi-FI"/>
        </w:rPr>
        <w:t xml:space="preserve"> </w:t>
      </w:r>
      <w:r w:rsidRPr="00CB1BB7">
        <w:rPr>
          <w:lang w:val="fi-FI"/>
        </w:rPr>
        <w:br/>
        <w:t xml:space="preserve">0325 – 57 64 72 </w:t>
      </w:r>
      <w:r w:rsidR="00783165">
        <w:rPr>
          <w:lang w:val="fi-FI"/>
        </w:rPr>
        <w:br/>
      </w:r>
      <w:hyperlink r:id="rId8" w:history="1">
        <w:r w:rsidR="00783165" w:rsidRPr="00783165">
          <w:rPr>
            <w:rStyle w:val="Hyperlnk"/>
            <w:color w:val="auto"/>
            <w:u w:val="none"/>
            <w:lang w:val="fi-FI"/>
          </w:rPr>
          <w:t>juan.o@tranemo.se</w:t>
        </w:r>
      </w:hyperlink>
      <w:r w:rsidRPr="00783165">
        <w:rPr>
          <w:lang w:val="fi-FI"/>
        </w:rPr>
        <w:t xml:space="preserve"> </w:t>
      </w:r>
    </w:p>
    <w:p w14:paraId="2FDFB7C5" w14:textId="77777777" w:rsidR="007E3756" w:rsidRPr="00CB1BB7" w:rsidRDefault="007E3756" w:rsidP="00783165">
      <w:pPr>
        <w:pStyle w:val="Brdtext"/>
        <w:ind w:right="707"/>
        <w:rPr>
          <w:lang w:val="fi-FI"/>
        </w:rPr>
      </w:pPr>
    </w:p>
    <w:p w14:paraId="3499CBB8" w14:textId="77777777" w:rsidR="00515AE5" w:rsidRPr="00783165" w:rsidRDefault="007E3756" w:rsidP="00783165">
      <w:pPr>
        <w:pStyle w:val="Brdtext"/>
        <w:ind w:right="707"/>
        <w:rPr>
          <w:lang w:val="fi-FI"/>
        </w:rPr>
      </w:pPr>
      <w:r w:rsidRPr="00CB1BB7">
        <w:rPr>
          <w:lang w:val="fi-FI"/>
        </w:rPr>
        <w:t>Anneli Ringdahl-Egbo</w:t>
      </w:r>
      <w:r w:rsidRPr="00CB1BB7">
        <w:rPr>
          <w:lang w:val="fi-FI"/>
        </w:rPr>
        <w:tab/>
      </w:r>
      <w:r w:rsidRPr="00CB1BB7">
        <w:rPr>
          <w:lang w:val="fi-FI"/>
        </w:rPr>
        <w:tab/>
      </w:r>
      <w:r w:rsidRPr="00CB1BB7">
        <w:rPr>
          <w:lang w:val="fi-FI"/>
        </w:rPr>
        <w:br/>
      </w:r>
      <w:r w:rsidRPr="00CB1BB7">
        <w:t>Svenljunga Kulturskola</w:t>
      </w:r>
      <w:r w:rsidRPr="00CB1BB7">
        <w:tab/>
      </w:r>
      <w:r w:rsidRPr="00CB1BB7">
        <w:tab/>
      </w:r>
      <w:r w:rsidRPr="00CB1BB7">
        <w:br/>
      </w:r>
      <w:r w:rsidRPr="00CB1BB7">
        <w:rPr>
          <w:lang w:val="en-GB"/>
        </w:rPr>
        <w:t>0325-182 38</w:t>
      </w:r>
      <w:r w:rsidRPr="00CB1BB7">
        <w:rPr>
          <w:lang w:val="en-GB"/>
        </w:rPr>
        <w:tab/>
      </w:r>
      <w:r w:rsidRPr="00CB1BB7">
        <w:rPr>
          <w:lang w:val="en-GB"/>
        </w:rPr>
        <w:tab/>
      </w:r>
      <w:r w:rsidR="00783165">
        <w:rPr>
          <w:lang w:val="fi-FI"/>
        </w:rPr>
        <w:br/>
      </w:r>
      <w:hyperlink r:id="rId9" w:history="1">
        <w:r w:rsidR="00783165" w:rsidRPr="00783165">
          <w:rPr>
            <w:rStyle w:val="Hyperlnk"/>
            <w:color w:val="auto"/>
            <w:u w:val="none"/>
            <w:lang w:val="en-GB"/>
          </w:rPr>
          <w:t>anneli.ringdahl-egbo@svenljunga.se</w:t>
        </w:r>
      </w:hyperlink>
      <w:r w:rsidRPr="00CB1BB7">
        <w:rPr>
          <w:lang w:val="en-GB"/>
        </w:rPr>
        <w:tab/>
      </w:r>
    </w:p>
    <w:p w14:paraId="0B2932CE" w14:textId="77777777" w:rsidR="007E3756" w:rsidRDefault="007E3756" w:rsidP="007E3756">
      <w:pPr>
        <w:pStyle w:val="Brdtext"/>
      </w:pPr>
    </w:p>
    <w:p w14:paraId="468EBDF6" w14:textId="77777777" w:rsidR="007E3756" w:rsidRDefault="007E3756" w:rsidP="007E3756">
      <w:pPr>
        <w:pStyle w:val="Brdtext"/>
      </w:pPr>
    </w:p>
    <w:p w14:paraId="6D1A57E3" w14:textId="77777777" w:rsidR="007E3756" w:rsidRDefault="007E3756" w:rsidP="007E3756">
      <w:pPr>
        <w:pStyle w:val="Brdtext"/>
      </w:pPr>
    </w:p>
    <w:p w14:paraId="26AA9148" w14:textId="77777777" w:rsidR="00C72264" w:rsidRDefault="00C72264" w:rsidP="007E3756">
      <w:pPr>
        <w:pStyle w:val="Rubrik1"/>
        <w:rPr>
          <w:rFonts w:ascii="Arial Black" w:hAnsi="Arial Black"/>
          <w:color w:val="808080" w:themeColor="background1" w:themeShade="80"/>
        </w:rPr>
      </w:pPr>
    </w:p>
    <w:p w14:paraId="78944DB2" w14:textId="77777777" w:rsidR="007E3756" w:rsidRPr="00F46C7C" w:rsidRDefault="007E3756" w:rsidP="007E3756">
      <w:pPr>
        <w:pStyle w:val="Rubrik1"/>
        <w:rPr>
          <w:rFonts w:ascii="Arial Black" w:hAnsi="Arial Black"/>
        </w:rPr>
      </w:pPr>
      <w:r w:rsidRPr="00F46C7C">
        <w:rPr>
          <w:rFonts w:ascii="Arial Black" w:hAnsi="Arial Black"/>
          <w:color w:val="808080" w:themeColor="background1" w:themeShade="80"/>
        </w:rPr>
        <w:t xml:space="preserve">Ferieplatsansökan: </w:t>
      </w:r>
      <w:r w:rsidRPr="00F46C7C">
        <w:rPr>
          <w:rFonts w:ascii="Arial Black" w:hAnsi="Arial Black"/>
        </w:rPr>
        <w:t xml:space="preserve">”Sommarmusik i Kind” </w:t>
      </w:r>
    </w:p>
    <w:p w14:paraId="6C759DFF" w14:textId="77777777" w:rsidR="007E3756" w:rsidRPr="00F46C7C" w:rsidRDefault="007E3756" w:rsidP="007E3756">
      <w:pPr>
        <w:pStyle w:val="Rubrik2"/>
        <w:rPr>
          <w:rFonts w:ascii="Arial Black" w:hAnsi="Arial Black"/>
        </w:rPr>
      </w:pPr>
      <w:r w:rsidRPr="00F46C7C">
        <w:rPr>
          <w:rFonts w:ascii="Arial Black" w:hAnsi="Arial Black"/>
        </w:rPr>
        <w:t>Lämn</w:t>
      </w:r>
      <w:r w:rsidR="00783165" w:rsidRPr="00F46C7C">
        <w:rPr>
          <w:rFonts w:ascii="Arial Black" w:hAnsi="Arial Black"/>
        </w:rPr>
        <w:t>as</w:t>
      </w:r>
      <w:r w:rsidRPr="00F46C7C">
        <w:rPr>
          <w:rFonts w:ascii="Arial Black" w:hAnsi="Arial Black"/>
        </w:rPr>
        <w:t xml:space="preserve"> till din Kulturskola senast</w:t>
      </w:r>
      <w:r w:rsidR="00F46C7C">
        <w:rPr>
          <w:rFonts w:ascii="Arial Black" w:hAnsi="Arial Black"/>
        </w:rPr>
        <w:t xml:space="preserve"> den</w:t>
      </w:r>
      <w:r w:rsidRPr="00F46C7C">
        <w:rPr>
          <w:rFonts w:ascii="Arial Black" w:hAnsi="Arial Black"/>
        </w:rPr>
        <w:t xml:space="preserve"> </w:t>
      </w:r>
      <w:r w:rsidR="00783165" w:rsidRPr="00F46C7C">
        <w:rPr>
          <w:rFonts w:ascii="Arial Black" w:hAnsi="Arial Black"/>
        </w:rPr>
        <w:t>1</w:t>
      </w:r>
      <w:r w:rsidRPr="00F46C7C">
        <w:rPr>
          <w:rFonts w:ascii="Arial Black" w:hAnsi="Arial Black"/>
        </w:rPr>
        <w:t xml:space="preserve"> april</w:t>
      </w:r>
      <w:r w:rsidR="00783165" w:rsidRPr="00F46C7C">
        <w:rPr>
          <w:rFonts w:ascii="Arial Black" w:hAnsi="Arial Black"/>
        </w:rPr>
        <w:t xml:space="preserve"> 2021</w:t>
      </w:r>
      <w:r w:rsidRPr="00F46C7C">
        <w:rPr>
          <w:rFonts w:ascii="Arial Black" w:hAnsi="Arial Black"/>
        </w:rPr>
        <w:t>.</w:t>
      </w:r>
    </w:p>
    <w:p w14:paraId="773B350C" w14:textId="77777777" w:rsidR="007E3756" w:rsidRDefault="007E3756" w:rsidP="007E3756">
      <w:pPr>
        <w:pStyle w:val="Brdtext"/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25"/>
        <w:gridCol w:w="2562"/>
        <w:gridCol w:w="2567"/>
      </w:tblGrid>
      <w:tr w:rsidR="007E3756" w14:paraId="39C69F5D" w14:textId="77777777" w:rsidTr="00464C7E">
        <w:tc>
          <w:tcPr>
            <w:tcW w:w="7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EFF7A" w14:textId="77777777" w:rsidR="007E3756" w:rsidRPr="007E3756" w:rsidRDefault="007E3756" w:rsidP="005570F9">
            <w:pPr>
              <w:pStyle w:val="Ledtext"/>
              <w:rPr>
                <w:sz w:val="20"/>
              </w:rPr>
            </w:pPr>
            <w:r w:rsidRPr="007E3756">
              <w:rPr>
                <w:sz w:val="20"/>
              </w:rPr>
              <w:t>Namn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4BB75E" w14:textId="77777777" w:rsidR="007E3756" w:rsidRPr="007E3756" w:rsidRDefault="007E3756" w:rsidP="005570F9">
            <w:pPr>
              <w:pStyle w:val="Ledtext"/>
              <w:rPr>
                <w:sz w:val="20"/>
              </w:rPr>
            </w:pPr>
            <w:r w:rsidRPr="007E3756">
              <w:rPr>
                <w:sz w:val="20"/>
              </w:rPr>
              <w:t>Personnummer</w:t>
            </w:r>
          </w:p>
        </w:tc>
      </w:tr>
      <w:tr w:rsidR="007E3756" w14:paraId="6315CC0E" w14:textId="77777777" w:rsidTr="00322F14">
        <w:tc>
          <w:tcPr>
            <w:tcW w:w="76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8356" w14:textId="77777777" w:rsidR="007E3756" w:rsidRDefault="007E3756" w:rsidP="005570F9">
            <w:pPr>
              <w:pStyle w:val="Brd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37D6" w14:textId="77777777" w:rsidR="007E3756" w:rsidRDefault="007E3756" w:rsidP="005570F9">
            <w:pPr>
              <w:pStyle w:val="Brd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E3756" w14:paraId="3FB1B0B8" w14:textId="77777777" w:rsidTr="00BE36AB">
        <w:tc>
          <w:tcPr>
            <w:tcW w:w="5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22195" w14:textId="77777777" w:rsidR="007E3756" w:rsidRPr="007E3756" w:rsidRDefault="007E3756" w:rsidP="005570F9">
            <w:pPr>
              <w:pStyle w:val="Ledtext"/>
              <w:rPr>
                <w:sz w:val="20"/>
              </w:rPr>
            </w:pPr>
            <w:r w:rsidRPr="007E3756">
              <w:rPr>
                <w:sz w:val="20"/>
              </w:rPr>
              <w:t>Adress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0F2B91" w14:textId="77777777" w:rsidR="007E3756" w:rsidRPr="007E3756" w:rsidRDefault="007E3756" w:rsidP="005570F9">
            <w:pPr>
              <w:pStyle w:val="Ledtext"/>
              <w:rPr>
                <w:sz w:val="20"/>
              </w:rPr>
            </w:pPr>
            <w:r w:rsidRPr="007E3756">
              <w:rPr>
                <w:sz w:val="20"/>
              </w:rPr>
              <w:t>Mobilnummer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73CBB" w14:textId="77777777" w:rsidR="007E3756" w:rsidRPr="007E3756" w:rsidRDefault="007E3756" w:rsidP="005570F9">
            <w:pPr>
              <w:pStyle w:val="Ledtext"/>
              <w:rPr>
                <w:sz w:val="20"/>
              </w:rPr>
            </w:pPr>
            <w:r w:rsidRPr="007E3756">
              <w:rPr>
                <w:sz w:val="20"/>
              </w:rPr>
              <w:t>E-postadress</w:t>
            </w:r>
          </w:p>
        </w:tc>
      </w:tr>
      <w:tr w:rsidR="007E3756" w14:paraId="3DB5BBDA" w14:textId="77777777" w:rsidTr="006D7952">
        <w:tc>
          <w:tcPr>
            <w:tcW w:w="5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5412" w14:textId="77777777" w:rsidR="007E3756" w:rsidRDefault="007E3756" w:rsidP="005570F9">
            <w:pPr>
              <w:pStyle w:val="Brd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E61E" w14:textId="77777777" w:rsidR="007E3756" w:rsidRDefault="007E3756" w:rsidP="005570F9">
            <w:pPr>
              <w:pStyle w:val="Brd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F3DA" w14:textId="77777777" w:rsidR="007E3756" w:rsidRDefault="007E3756" w:rsidP="005570F9">
            <w:pPr>
              <w:pStyle w:val="Brd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FF462DF" w14:textId="77777777" w:rsidR="007E3756" w:rsidRDefault="007E3756" w:rsidP="007E3756">
      <w:pPr>
        <w:pStyle w:val="Brdtext"/>
      </w:pPr>
    </w:p>
    <w:p w14:paraId="5D820C8E" w14:textId="77777777" w:rsidR="007E3756" w:rsidRDefault="007E3756" w:rsidP="007E3756">
      <w:pPr>
        <w:pStyle w:val="Brdtext"/>
      </w:pPr>
      <w:r>
        <w:t>Kommer du att söka andra feriejobb i kommunens regi?</w:t>
      </w:r>
    </w:p>
    <w:p w14:paraId="6128940D" w14:textId="77777777" w:rsidR="007E3756" w:rsidRDefault="007E3756" w:rsidP="007E3756">
      <w:pPr>
        <w:pStyle w:val="Brdtext"/>
      </w:pPr>
      <w:r>
        <w:t xml:space="preserve">Ja </w:t>
      </w:r>
      <w: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instrText xml:space="preserve"> FORMCHECKBOX </w:instrText>
      </w:r>
      <w:r w:rsidR="00086D0B">
        <w:fldChar w:fldCharType="separate"/>
      </w:r>
      <w:r>
        <w:fldChar w:fldCharType="end"/>
      </w:r>
      <w:r>
        <w:tab/>
        <w:t>Nej</w:t>
      </w:r>
      <w: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instrText xml:space="preserve"> FORMCHECKBOX </w:instrText>
      </w:r>
      <w:r w:rsidR="00086D0B">
        <w:fldChar w:fldCharType="separate"/>
      </w:r>
      <w:r>
        <w:fldChar w:fldCharType="end"/>
      </w:r>
    </w:p>
    <w:p w14:paraId="6CC4A936" w14:textId="77777777" w:rsidR="007E3756" w:rsidRDefault="007E3756" w:rsidP="007E3756">
      <w:pPr>
        <w:pStyle w:val="Brdtext"/>
      </w:pPr>
    </w:p>
    <w:p w14:paraId="4F9C6B6F" w14:textId="77777777" w:rsidR="007E3756" w:rsidRDefault="007E3756" w:rsidP="007E3756">
      <w:pPr>
        <w:pStyle w:val="Brdtext"/>
      </w:pPr>
      <w:r>
        <w:t xml:space="preserve">Berätta lite om dig själv, t.ex. va du spelar, om du är med i någon orkester/band/kör, om du varit med och uppträtt tidigare eller någon annan information som du tror kan vara intressant.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54"/>
      </w:tblGrid>
      <w:tr w:rsidR="007E3756" w14:paraId="2ABA80FF" w14:textId="77777777" w:rsidTr="00AE0144">
        <w:tc>
          <w:tcPr>
            <w:tcW w:w="10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D2740A" w14:textId="77777777" w:rsidR="007E3756" w:rsidRDefault="007E3756" w:rsidP="005570F9">
            <w:pPr>
              <w:pStyle w:val="Ledtext"/>
            </w:pPr>
          </w:p>
        </w:tc>
      </w:tr>
      <w:tr w:rsidR="007E3756" w14:paraId="22978E74" w14:textId="77777777" w:rsidTr="00AE0144">
        <w:tc>
          <w:tcPr>
            <w:tcW w:w="10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768D" w14:textId="77777777" w:rsidR="007E3756" w:rsidRDefault="007E3756" w:rsidP="005570F9">
            <w:pPr>
              <w:pStyle w:val="Brd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A17D6BD" w14:textId="77777777" w:rsidR="007E3756" w:rsidRDefault="007E3756" w:rsidP="005570F9">
            <w:pPr>
              <w:pStyle w:val="Brdtext"/>
            </w:pPr>
          </w:p>
          <w:p w14:paraId="0F95F07F" w14:textId="77777777" w:rsidR="007E3756" w:rsidRDefault="007E3756" w:rsidP="005570F9">
            <w:pPr>
              <w:pStyle w:val="Brdtext"/>
            </w:pPr>
          </w:p>
          <w:p w14:paraId="0637F7D4" w14:textId="77777777" w:rsidR="007E3756" w:rsidRDefault="007E3756" w:rsidP="005570F9">
            <w:pPr>
              <w:pStyle w:val="Brdtext"/>
            </w:pPr>
          </w:p>
          <w:p w14:paraId="2C2B42A1" w14:textId="77777777" w:rsidR="007E3756" w:rsidRDefault="007E3756" w:rsidP="005570F9">
            <w:pPr>
              <w:pStyle w:val="Brdtext"/>
            </w:pPr>
          </w:p>
          <w:p w14:paraId="12A7E053" w14:textId="77777777" w:rsidR="007E3756" w:rsidRDefault="007E3756" w:rsidP="005570F9">
            <w:pPr>
              <w:pStyle w:val="Brdtext"/>
            </w:pPr>
          </w:p>
          <w:p w14:paraId="4D558EB8" w14:textId="77777777" w:rsidR="007E3756" w:rsidRDefault="007E3756" w:rsidP="005570F9">
            <w:pPr>
              <w:pStyle w:val="Brdtext"/>
            </w:pPr>
          </w:p>
          <w:p w14:paraId="6650F605" w14:textId="77777777" w:rsidR="007E3756" w:rsidRDefault="007E3756" w:rsidP="005570F9">
            <w:pPr>
              <w:pStyle w:val="Brdtext"/>
            </w:pPr>
          </w:p>
          <w:p w14:paraId="4AFAFB1A" w14:textId="77777777" w:rsidR="007E3756" w:rsidRDefault="007E3756" w:rsidP="005570F9">
            <w:pPr>
              <w:pStyle w:val="Brdtext"/>
            </w:pPr>
          </w:p>
          <w:p w14:paraId="197FF3C2" w14:textId="77777777" w:rsidR="007E3756" w:rsidRDefault="007E3756" w:rsidP="005570F9">
            <w:pPr>
              <w:pStyle w:val="Brdtext"/>
            </w:pPr>
          </w:p>
          <w:p w14:paraId="5CB70EC0" w14:textId="77777777" w:rsidR="007E3756" w:rsidRDefault="007E3756" w:rsidP="005570F9">
            <w:pPr>
              <w:pStyle w:val="Brdtext"/>
            </w:pPr>
          </w:p>
          <w:p w14:paraId="75BDBB35" w14:textId="77777777" w:rsidR="007E3756" w:rsidRDefault="007E3756" w:rsidP="005570F9">
            <w:pPr>
              <w:pStyle w:val="Brdtext"/>
            </w:pPr>
          </w:p>
          <w:p w14:paraId="0AC3C9D5" w14:textId="77777777" w:rsidR="007E3756" w:rsidRDefault="007E3756" w:rsidP="005570F9">
            <w:pPr>
              <w:pStyle w:val="Brdtext"/>
            </w:pPr>
          </w:p>
          <w:p w14:paraId="1422A14F" w14:textId="77777777" w:rsidR="007E3756" w:rsidRDefault="007E3756" w:rsidP="005570F9">
            <w:pPr>
              <w:pStyle w:val="Brdtext"/>
            </w:pPr>
          </w:p>
          <w:p w14:paraId="0F931EA1" w14:textId="77777777" w:rsidR="007E3756" w:rsidRDefault="007E3756" w:rsidP="005570F9">
            <w:pPr>
              <w:pStyle w:val="Brdtext"/>
            </w:pPr>
          </w:p>
          <w:p w14:paraId="1A0AD28B" w14:textId="77777777" w:rsidR="007E3756" w:rsidRDefault="007E3756" w:rsidP="005570F9">
            <w:pPr>
              <w:pStyle w:val="Brdtext"/>
            </w:pPr>
          </w:p>
          <w:p w14:paraId="2C3BDFFC" w14:textId="77777777" w:rsidR="007E3756" w:rsidRDefault="007E3756" w:rsidP="005570F9">
            <w:pPr>
              <w:pStyle w:val="Brdtext"/>
            </w:pPr>
          </w:p>
          <w:p w14:paraId="100C96F3" w14:textId="77777777" w:rsidR="007E3756" w:rsidRDefault="007E3756" w:rsidP="005570F9">
            <w:pPr>
              <w:pStyle w:val="Brdtext"/>
            </w:pPr>
          </w:p>
          <w:p w14:paraId="4E0797EE" w14:textId="77777777" w:rsidR="007E3756" w:rsidRDefault="007E3756" w:rsidP="005570F9">
            <w:pPr>
              <w:pStyle w:val="Brdtext"/>
            </w:pPr>
          </w:p>
          <w:p w14:paraId="145C7362" w14:textId="77777777" w:rsidR="007E3756" w:rsidRDefault="007E3756" w:rsidP="005570F9">
            <w:pPr>
              <w:pStyle w:val="Brdtext"/>
            </w:pPr>
          </w:p>
          <w:p w14:paraId="39C33BFC" w14:textId="77777777" w:rsidR="007E3756" w:rsidRDefault="007E3756" w:rsidP="005570F9">
            <w:pPr>
              <w:pStyle w:val="Brdtext"/>
            </w:pPr>
          </w:p>
          <w:p w14:paraId="11E11408" w14:textId="77777777" w:rsidR="007E3756" w:rsidRDefault="007E3756" w:rsidP="005570F9">
            <w:pPr>
              <w:pStyle w:val="Brdtext"/>
            </w:pPr>
          </w:p>
          <w:p w14:paraId="02CA3673" w14:textId="77777777" w:rsidR="007E3756" w:rsidRDefault="007E3756" w:rsidP="005570F9">
            <w:pPr>
              <w:pStyle w:val="Brdtext"/>
            </w:pPr>
          </w:p>
        </w:tc>
      </w:tr>
    </w:tbl>
    <w:p w14:paraId="2B40C638" w14:textId="77777777" w:rsidR="007E3756" w:rsidRDefault="007E3756" w:rsidP="00C644DA">
      <w:pPr>
        <w:pStyle w:val="Brdtext"/>
      </w:pPr>
      <w:r>
        <w:t xml:space="preserve"> 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54"/>
      </w:tblGrid>
      <w:tr w:rsidR="00AE0144" w:rsidRPr="00AE0144" w14:paraId="1A48416A" w14:textId="77777777" w:rsidTr="00AE0144">
        <w:tc>
          <w:tcPr>
            <w:tcW w:w="10254" w:type="dxa"/>
          </w:tcPr>
          <w:p w14:paraId="6F012729" w14:textId="77777777" w:rsidR="00AE0144" w:rsidRPr="00F46C7C" w:rsidRDefault="00965526" w:rsidP="00AE0144">
            <w:pPr>
              <w:pStyle w:val="Information"/>
              <w:rPr>
                <w:rFonts w:ascii="Palatino Linotype" w:hAnsi="Palatino Linotype"/>
                <w:i/>
                <w:sz w:val="16"/>
                <w:szCs w:val="16"/>
              </w:rPr>
            </w:pPr>
            <w:r w:rsidRPr="00F46C7C">
              <w:rPr>
                <w:rFonts w:ascii="Palatino Linotype" w:hAnsi="Palatino Linotype"/>
                <w:i/>
                <w:sz w:val="16"/>
                <w:szCs w:val="16"/>
              </w:rPr>
              <w:t>I och med att du undertecknar denna blankett registreras dina uppgifter hos Tranemo kommun</w:t>
            </w:r>
            <w:r w:rsidR="00783165" w:rsidRPr="00F46C7C">
              <w:rPr>
                <w:rFonts w:ascii="Palatino Linotype" w:hAnsi="Palatino Linotype"/>
                <w:i/>
                <w:sz w:val="16"/>
                <w:szCs w:val="16"/>
              </w:rPr>
              <w:t xml:space="preserve"> respektive Svenljunga kommun</w:t>
            </w:r>
            <w:r w:rsidRPr="00F46C7C">
              <w:rPr>
                <w:rFonts w:ascii="Palatino Linotype" w:hAnsi="Palatino Linotype"/>
                <w:i/>
                <w:sz w:val="16"/>
                <w:szCs w:val="16"/>
              </w:rPr>
              <w:t>. Uppgifterna kommer att användas för kommun</w:t>
            </w:r>
            <w:r w:rsidR="00783165" w:rsidRPr="00F46C7C">
              <w:rPr>
                <w:rFonts w:ascii="Palatino Linotype" w:hAnsi="Palatino Linotype"/>
                <w:i/>
                <w:sz w:val="16"/>
                <w:szCs w:val="16"/>
              </w:rPr>
              <w:t xml:space="preserve">ernas </w:t>
            </w:r>
            <w:r w:rsidRPr="00F46C7C">
              <w:rPr>
                <w:rFonts w:ascii="Palatino Linotype" w:hAnsi="Palatino Linotype"/>
                <w:i/>
                <w:sz w:val="16"/>
                <w:szCs w:val="16"/>
              </w:rPr>
              <w:t>hantering av detta ärende och kommer att behandlas i enlighet med Dataskyddsförordningen (EU) 2016/679.</w:t>
            </w:r>
          </w:p>
        </w:tc>
      </w:tr>
    </w:tbl>
    <w:p w14:paraId="61023A2D" w14:textId="77777777" w:rsidR="00B3321F" w:rsidRPr="00EB106C" w:rsidRDefault="00B3321F" w:rsidP="001332FF">
      <w:pPr>
        <w:pStyle w:val="Information"/>
        <w:rPr>
          <w:sz w:val="16"/>
          <w:szCs w:val="16"/>
        </w:rPr>
      </w:pPr>
      <w:bookmarkStart w:id="2" w:name="objStartPoint_01"/>
      <w:bookmarkEnd w:id="2"/>
    </w:p>
    <w:sectPr w:rsidR="00B3321F" w:rsidRPr="00EB106C" w:rsidSect="0075337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1418" w:left="1134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AF8B1" w14:textId="77777777" w:rsidR="007E3756" w:rsidRDefault="007E3756">
      <w:r>
        <w:separator/>
      </w:r>
    </w:p>
  </w:endnote>
  <w:endnote w:type="continuationSeparator" w:id="0">
    <w:p w14:paraId="56B78770" w14:textId="77777777" w:rsidR="007E3756" w:rsidRDefault="007E3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F9BEE" w14:textId="77777777" w:rsidR="00E660FD" w:rsidRDefault="00621605" w:rsidP="00DC6305">
    <w:pPr>
      <w:pStyle w:val="Sidfot-adress"/>
    </w:pPr>
    <w:r w:rsidRPr="002E44DE">
      <w:rPr>
        <w:sz w:val="18"/>
      </w:rPr>
      <w:fldChar w:fldCharType="begin"/>
    </w:r>
    <w:r w:rsidR="00E660FD" w:rsidRPr="002E44DE">
      <w:rPr>
        <w:sz w:val="18"/>
      </w:rPr>
      <w:instrText xml:space="preserve"> PAGE  \* MERGEFORMAT </w:instrText>
    </w:r>
    <w:r w:rsidRPr="002E44DE">
      <w:rPr>
        <w:sz w:val="18"/>
      </w:rPr>
      <w:fldChar w:fldCharType="separate"/>
    </w:r>
    <w:r w:rsidR="009B737F">
      <w:rPr>
        <w:sz w:val="18"/>
      </w:rPr>
      <w:t>2</w:t>
    </w:r>
    <w:r w:rsidRPr="002E44DE">
      <w:rPr>
        <w:sz w:val="18"/>
      </w:rPr>
      <w:fldChar w:fldCharType="end"/>
    </w:r>
    <w:r w:rsidR="00E660FD" w:rsidRPr="002E44DE">
      <w:rPr>
        <w:sz w:val="18"/>
      </w:rPr>
      <w:t xml:space="preserve"> (</w:t>
    </w:r>
    <w:r w:rsidR="007E3756">
      <w:rPr>
        <w:sz w:val="18"/>
      </w:rPr>
      <w:fldChar w:fldCharType="begin"/>
    </w:r>
    <w:r w:rsidR="007E3756">
      <w:rPr>
        <w:sz w:val="18"/>
      </w:rPr>
      <w:instrText xml:space="preserve"> NUMPAGES  \* MERGEFORMAT </w:instrText>
    </w:r>
    <w:r w:rsidR="007E3756">
      <w:rPr>
        <w:sz w:val="18"/>
      </w:rPr>
      <w:fldChar w:fldCharType="separate"/>
    </w:r>
    <w:r w:rsidR="009B737F" w:rsidRPr="009B737F">
      <w:rPr>
        <w:sz w:val="18"/>
      </w:rPr>
      <w:t>2</w:t>
    </w:r>
    <w:r w:rsidR="007E3756">
      <w:rPr>
        <w:sz w:val="18"/>
      </w:rPr>
      <w:fldChar w:fldCharType="end"/>
    </w:r>
    <w:r w:rsidR="00E660FD" w:rsidRPr="002E44DE">
      <w:rPr>
        <w:sz w:val="18"/>
      </w:rP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103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464"/>
      <w:gridCol w:w="863"/>
    </w:tblGrid>
    <w:tr w:rsidR="00E660FD" w:rsidRPr="002E44DE" w14:paraId="5501FB6E" w14:textId="77777777">
      <w:tc>
        <w:tcPr>
          <w:tcW w:w="10327" w:type="dxa"/>
          <w:gridSpan w:val="2"/>
        </w:tcPr>
        <w:p w14:paraId="0A8615E0" w14:textId="77777777" w:rsidR="00E660FD" w:rsidRPr="002E44DE" w:rsidRDefault="00E660FD" w:rsidP="007E3756">
          <w:pPr>
            <w:spacing w:after="20"/>
            <w:rPr>
              <w:caps/>
              <w:sz w:val="16"/>
              <w:szCs w:val="16"/>
            </w:rPr>
          </w:pPr>
        </w:p>
      </w:tc>
    </w:tr>
    <w:tr w:rsidR="00E660FD" w:rsidRPr="002E44DE" w14:paraId="49E1178C" w14:textId="77777777">
      <w:tc>
        <w:tcPr>
          <w:tcW w:w="10327" w:type="dxa"/>
          <w:gridSpan w:val="2"/>
          <w:tcMar>
            <w:top w:w="28" w:type="dxa"/>
          </w:tcMar>
        </w:tcPr>
        <w:p w14:paraId="4817889F" w14:textId="77777777" w:rsidR="00E660FD" w:rsidRPr="002E44DE" w:rsidRDefault="00E660FD" w:rsidP="002E44DE">
          <w:pPr>
            <w:rPr>
              <w:noProof/>
              <w:sz w:val="16"/>
            </w:rPr>
          </w:pPr>
        </w:p>
      </w:tc>
    </w:tr>
    <w:tr w:rsidR="00E660FD" w:rsidRPr="002E44DE" w14:paraId="7C211CE0" w14:textId="77777777">
      <w:tc>
        <w:tcPr>
          <w:tcW w:w="9464" w:type="dxa"/>
          <w:tcMar>
            <w:top w:w="28" w:type="dxa"/>
          </w:tcMar>
        </w:tcPr>
        <w:p w14:paraId="5B514341" w14:textId="77777777" w:rsidR="00E660FD" w:rsidRPr="002E44DE" w:rsidRDefault="00E660FD" w:rsidP="002E44DE">
          <w:pPr>
            <w:rPr>
              <w:noProof/>
              <w:sz w:val="16"/>
              <w:lang w:val="en-GB"/>
            </w:rPr>
          </w:pPr>
        </w:p>
      </w:tc>
      <w:tc>
        <w:tcPr>
          <w:tcW w:w="863" w:type="dxa"/>
        </w:tcPr>
        <w:p w14:paraId="578DF5F2" w14:textId="77777777" w:rsidR="00E660FD" w:rsidRPr="002E44DE" w:rsidRDefault="00621605" w:rsidP="002E44DE">
          <w:pPr>
            <w:jc w:val="right"/>
            <w:rPr>
              <w:noProof/>
              <w:sz w:val="16"/>
            </w:rPr>
          </w:pPr>
          <w:r w:rsidRPr="002E44DE">
            <w:rPr>
              <w:noProof/>
              <w:sz w:val="18"/>
            </w:rPr>
            <w:fldChar w:fldCharType="begin"/>
          </w:r>
          <w:r w:rsidR="00E660FD" w:rsidRPr="002E44DE">
            <w:rPr>
              <w:noProof/>
              <w:sz w:val="18"/>
            </w:rPr>
            <w:instrText xml:space="preserve"> PAGE  \* MERGEFORMAT </w:instrText>
          </w:r>
          <w:r w:rsidRPr="002E44DE">
            <w:rPr>
              <w:noProof/>
              <w:sz w:val="18"/>
            </w:rPr>
            <w:fldChar w:fldCharType="separate"/>
          </w:r>
          <w:r w:rsidR="00D36CF9">
            <w:rPr>
              <w:noProof/>
              <w:sz w:val="18"/>
            </w:rPr>
            <w:t>1</w:t>
          </w:r>
          <w:r w:rsidRPr="002E44DE">
            <w:rPr>
              <w:noProof/>
              <w:sz w:val="18"/>
            </w:rPr>
            <w:fldChar w:fldCharType="end"/>
          </w:r>
          <w:r w:rsidR="00E660FD" w:rsidRPr="002E44DE">
            <w:rPr>
              <w:noProof/>
              <w:sz w:val="18"/>
            </w:rPr>
            <w:t xml:space="preserve"> (</w:t>
          </w:r>
          <w:r w:rsidR="007E3756">
            <w:rPr>
              <w:noProof/>
              <w:sz w:val="18"/>
            </w:rPr>
            <w:fldChar w:fldCharType="begin"/>
          </w:r>
          <w:r w:rsidR="007E3756">
            <w:rPr>
              <w:noProof/>
              <w:sz w:val="18"/>
            </w:rPr>
            <w:instrText xml:space="preserve"> NUMPAGES  \* MERGEFORMAT </w:instrText>
          </w:r>
          <w:r w:rsidR="007E3756">
            <w:rPr>
              <w:noProof/>
              <w:sz w:val="18"/>
            </w:rPr>
            <w:fldChar w:fldCharType="separate"/>
          </w:r>
          <w:r w:rsidR="00D36CF9" w:rsidRPr="00D36CF9">
            <w:rPr>
              <w:noProof/>
              <w:sz w:val="18"/>
            </w:rPr>
            <w:t>1</w:t>
          </w:r>
          <w:r w:rsidR="007E3756">
            <w:rPr>
              <w:noProof/>
              <w:sz w:val="18"/>
            </w:rPr>
            <w:fldChar w:fldCharType="end"/>
          </w:r>
          <w:r w:rsidR="00E660FD" w:rsidRPr="002E44DE">
            <w:rPr>
              <w:noProof/>
              <w:sz w:val="18"/>
            </w:rPr>
            <w:t xml:space="preserve">) </w:t>
          </w:r>
        </w:p>
      </w:tc>
    </w:tr>
  </w:tbl>
  <w:p w14:paraId="1D5DC705" w14:textId="77777777" w:rsidR="00E660FD" w:rsidRDefault="007E3756" w:rsidP="008A641D">
    <w:pPr>
      <w:pStyle w:val="Ledtext"/>
      <w:rPr>
        <w:iCs/>
        <w:szCs w:val="14"/>
      </w:rPr>
    </w:pPr>
    <w:r>
      <w:rPr>
        <w:iCs/>
        <w:noProof/>
        <w:szCs w:val="14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7E83A223" wp14:editId="1AF022F6">
              <wp:simplePos x="0" y="0"/>
              <wp:positionH relativeFrom="page">
                <wp:posOffset>221615</wp:posOffset>
              </wp:positionH>
              <wp:positionV relativeFrom="page">
                <wp:posOffset>9030970</wp:posOffset>
              </wp:positionV>
              <wp:extent cx="179705" cy="1367790"/>
              <wp:effectExtent l="2540" t="1270" r="0" b="254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36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3EB541" w14:textId="383E3941" w:rsidR="00E660FD" w:rsidRPr="00AA7E0D" w:rsidRDefault="007E3756" w:rsidP="00AA7E0D">
                          <w:pPr>
                            <w:pStyle w:val="Ledtext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fldChar w:fldCharType="begin"/>
                          </w:r>
                          <w:r>
                            <w:rPr>
                              <w:sz w:val="10"/>
                              <w:szCs w:val="10"/>
                            </w:rPr>
                            <w:instrText xml:space="preserve"> COMMENTS   \* MERGEFORMAT </w:instrTex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separate"/>
                          </w:r>
                          <w:r w:rsidR="00086D0B">
                            <w:rPr>
                              <w:sz w:val="10"/>
                              <w:szCs w:val="10"/>
                            </w:rPr>
                            <w:t>TRA7000, v2.4, 2018-06-04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3A22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17.45pt;margin-top:711.1pt;width:14.15pt;height:107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" filled="f" stroked="f">
              <v:textbox style="layout-flow:vertical;mso-layout-flow-alt:bottom-to-top" inset="0,0,0,0">
                <w:txbxContent>
                  <w:p w14:paraId="263EB541" w14:textId="383E3941" w:rsidR="00E660FD" w:rsidRPr="00AA7E0D" w:rsidRDefault="007E3756" w:rsidP="00AA7E0D">
                    <w:pPr>
                      <w:pStyle w:val="Ledtext"/>
                      <w:rPr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fldChar w:fldCharType="begin"/>
                    </w:r>
                    <w:r>
                      <w:rPr>
                        <w:sz w:val="10"/>
                        <w:szCs w:val="10"/>
                      </w:rPr>
                      <w:instrText xml:space="preserve"> COMMENTS   \* MERGEFORMAT </w:instrText>
                    </w:r>
                    <w:r>
                      <w:rPr>
                        <w:sz w:val="10"/>
                        <w:szCs w:val="10"/>
                      </w:rPr>
                      <w:fldChar w:fldCharType="separate"/>
                    </w:r>
                    <w:r w:rsidR="00086D0B">
                      <w:rPr>
                        <w:sz w:val="10"/>
                        <w:szCs w:val="10"/>
                      </w:rPr>
                      <w:t>TRA7000, v2.4, 2018-06-04</w:t>
                    </w:r>
                    <w:r>
                      <w:rPr>
                        <w:sz w:val="10"/>
                        <w:szCs w:val="1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31A8D838" w14:textId="77777777" w:rsidR="00E660FD" w:rsidRPr="00B15A97" w:rsidRDefault="00E660FD" w:rsidP="00B15A97">
    <w:pPr>
      <w:pStyle w:val="Ledtext"/>
      <w:keepNext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F2DFE" w14:textId="77777777" w:rsidR="007E3756" w:rsidRDefault="007E3756">
      <w:r>
        <w:separator/>
      </w:r>
    </w:p>
  </w:footnote>
  <w:footnote w:type="continuationSeparator" w:id="0">
    <w:p w14:paraId="13774F53" w14:textId="77777777" w:rsidR="007E3756" w:rsidRDefault="007E3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A0E1F" w14:textId="77777777" w:rsidR="00E660FD" w:rsidRPr="00D750C6" w:rsidRDefault="00E660FD" w:rsidP="00D750C6">
    <w:pPr>
      <w:rPr>
        <w:sz w:val="2"/>
        <w:szCs w:val="2"/>
      </w:rPr>
    </w:pPr>
  </w:p>
  <w:p w14:paraId="3EFC93FA" w14:textId="77777777" w:rsidR="00E660FD" w:rsidRPr="00D750C6" w:rsidRDefault="00E660FD" w:rsidP="00D750C6">
    <w:pPr>
      <w:pStyle w:val="Sidhuvud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0A021" w14:textId="77777777" w:rsidR="005C3740" w:rsidRPr="007C3924" w:rsidRDefault="007E3756" w:rsidP="005C3740">
    <w:pPr>
      <w:pStyle w:val="Sidhuvud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7418F138" wp14:editId="7BEAEC99">
              <wp:simplePos x="0" y="0"/>
              <wp:positionH relativeFrom="page">
                <wp:posOffset>647700</wp:posOffset>
              </wp:positionH>
              <wp:positionV relativeFrom="page">
                <wp:posOffset>359410</wp:posOffset>
              </wp:positionV>
              <wp:extent cx="1537335" cy="662305"/>
              <wp:effectExtent l="0" t="0" r="0" b="0"/>
              <wp:wrapNone/>
              <wp:docPr id="2" name="bmkLogo" descr="bmk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66230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9EFCB" w14:textId="77777777" w:rsidR="005C3740" w:rsidRPr="003D7109" w:rsidRDefault="005C3740" w:rsidP="005C374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18F138" id="_x0000_t202" coordsize="21600,21600" o:spt="202" path="m,l,21600r21600,l21600,xe">
              <v:stroke joinstyle="miter"/>
              <v:path gradientshapeok="t" o:connecttype="rect"/>
            </v:shapetype>
            <v:shape id="bmkLogo" o:spid="_x0000_s1026" type="#_x0000_t202" alt="bmkLogo" style="position:absolute;margin-left:51pt;margin-top:28.3pt;width:121.05pt;height:5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A/IAAAAAAAoAAP///////w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QkAAAAAUmdodGxvbmcAAAJP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COEJJTQQMAAAAABCRAAAAAQAAAKAAAABIAAAB4AAAhwAA&#10;ABB1ABgAAf/Y/+0ADEFkb2JlX0NNAAL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XFxe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puam3x6e3h4eM7O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vb23x6e2FfYHVzdnBub3Bv&#10;cJKRkv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qqqqn99fm1rbHNxcnBu&#10;b29tbnNxcmFfYHBub9TU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YKAgVxaW3JwcXBu&#10;b29tbnBub3Bub29tbnFvcG5sbXNycpSUlP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W1tXd3d2tpanBu&#10;b3Bub3Bub3Bub3Bub3FvcG5ubm9tbm9tbnNxcmBeX3Bub93d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omIiIiHiHJw&#10;cXFvcHBub29tbm9tbm9tcHBucW9tcHBub3Bub3Bub3Bub3JwcWxqa21rbKysr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d3X99fmNh&#10;YnNxcnBub3Bub3Bub29tbnJwcXJtcWVgZGplaXNucnBub3Bub3Bub29tbnFvcHFvcH19fYqKiv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qqpqnx6&#10;fW5sbXJwcXFscHJtcXBub3JtcXBwbmlnbGRdZYSHgHR5cmdZaG5sbXNvcG9tbm9vcXBucXBub3Ny&#10;cGJiYGxqa9DQ0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74WE&#10;hFtZWm9xcHBwcnJub3Jub25ubm9vcW9vbWZfZ2tfaZKkjLXnqK3VoX2IemRaZWlnaHFxcW9tbnBu&#10;b3JtcW9tcHFvcm9tbnBvcJ+en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7O&#10;znp6e2lkaHJwcXBvbXFtbnJub25ubHBycW1rbmRYZHd2dKPGnLXnqKrVnbLdpbfkqZOnjGxgbGVd&#10;aG5wa29tbm9vb25wb3FscnBucXNxclxaW3t5ev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qSjo3x6e3BucXFwbnBub3FscG9vb29vbXRvc2liamNcZIiVhK/co7Hlo6fSmqnQm6jOnarXnrfq&#10;qKXFnHd3dWRYZG9qbnFvcm5ubnFwbm9tbnBub3JwcWdlZm1rbM3M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t7YGBgV1bXHJwcXJub29tbm5ubnBwcG9vb3NucmNcY25nbpuzkbPnparcoabOnKbRm6fRn6rQ&#10;nanRnajQnLPjpa/fo4mYg2RaZWlka3FxcW9tbnBub25ubnBub3Bub29tbnBvcJaUl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jY2Hh3eGhmZ3JwcW9tbnBvbXBucXBuc29ubG9rbGNZZHl+eKbMnbPnpafSnKXQmqfSnKbR&#10;m6TRmqfSnanRn6fSnanPnK7ZobboqZmylG5nbmVbZHBwcHBub3Bub3FvcG9tbnFvcHNxclxaW4F/&#10;gP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Kysnh3eG5sbXFvcHBub3Bub3BvbXFscHBwcGpjamldaYiahK/hpK3foKfOmaTRmqbR&#10;m6bRnKTRmqfSnabQnqbRm6TUmqbRm6jQnqnUnrbpp6jMnnl7dmNXZW5pb3Rvc29tcG9tbm9tbnBu&#10;b3NxcmRiY3Bub97d3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pCQkIiIiHNxcnBub29tbnBub29tbnBub3BucWVZZXBsbZu3kbLmpqbYm6TPmqXQ&#10;mqbRm6XQm6XQmqnRnKXQm6bRm6XSm6jPmqbRnKbSnajQnKnOm7HkorHepYqXhWZcZWhhaHNucnBu&#10;b29tbnBub29tbnJwcW1rbGxqa7e3t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j43x6e2JgYXVwdHJtcXBub3Bub25ubnFvcGxnbWVZZX6EeqbOmrDkoqXQmqXQ&#10;mqTRmqXQmqXQmqXQmqXQmqXQmqXQmqbRnKbRnKbRnKbRnKbRnKbRnKbRnKbRm67Zobnlqpm3k21r&#10;cGVaaHBwbnBwbm9vb25sbXJub3FvcHFwbnp4e4uKjP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LBwnV0dWxqa3JwcW9tbm9vb25ubnBvbXFvcGhga2ZfZouihqzjoqvdnqTM&#10;mKHRl6XQm6fPm6XQmqXQmqXQmqXQmqXQmqXQmqXQmqbRm6bRm6bRm6bRm6bRnKbRnKXQm6bRm6jT&#10;m7jmqKrQnX5/emNXZWtrbXFvcnJtcW5wb3BvbW5ubnNycGFfYHNydOjo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GgoIB+f3FvcG9vbW9vb29vb3BucW5wbXBucWhaZ29qbpy6lK3mn6PV&#10;lqLNmKHRl6bRm6TPmaPQmaXQmqXQmqXQmqXQmqXQmqXQmqXQmqXQmqXQmqbRm6bRm6bRm6bRnKbR&#10;nKbRnKbRnKfPm7Hho7Pho4qXhmVbZmdlZnJwcW9tcHFtbnJtcW9tcHJwcWtnZmxqa87Oz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46NjouKinNxcm9tbnBuc3FscG9tbnFvcnBsbWRYZnd3d6PLlq3l&#10;nqPOmKDQlqHOlaTPmqHOlaPQmaTPmaTPmaTPmaXQmqXQmqXQmqXQmqXQmqXQmqXQmqXQmqXQmqbR&#10;m6bRnKbRnKbRnKbRnKbQnqXQm6vYn7boq5OqjmlfamVeZXFwbm9ubHNucm9tbnBub29vb3Bub25r&#10;bLa2t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ICAgGJgYXNxcm9tbnBub3BucW9vb3NvcGxmamVaaISQgqfa&#10;mKrenKHMlqDNlKLPlKLQkqPOlqPOmKDQlqPOmaPOmKTPmaTPmaXQmqXQmqXQmqXQmqXQmqXQmqXQ&#10;mqXQmqbRm6bRm6bRm6bRm6bRm6bRnKPSm6TQm6nUnrXopqPDmnJycmRaZXFscG5wa29vb3BucXBu&#10;b3BucW9vb3p3dpeXl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T03d3d2lnaHFvcG9tbnFvcG9tbm9vb3BwbmheZ21jbpOs&#10;jKvinqXZmaHMlqHOk6LNlaLNlaHOl6LPmKPQl6HOlaDQlqPOmKPOmKTPmaTPmaTPmaTPmaXQmqXQ&#10;mqbRnKXQmqXQmqXQmqXQmqXQmqbRm6fSnKjRmafPm6TTnKLRmqbRnLHlpa7ZpIGJfGRXaGtpbHFv&#10;cHFrb3Fvcm5ubHFwbnJwc1xcXHh4eP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i4uHp6em9tbnJwcW9tbnFvcHBub3FvcHJub2dbZ3Jw&#10;c5zCk6zknaHRlZ7OlKLNl6HPkaLNlaHOl6LPlp/PlaHOlaPOmKLPlKLPlqLPlqLPmKPQmaTPmaTP&#10;maTPmaXQmqXQmqXQmqXQmqXQmqXQmqXQmqXQmqXQmqjQnqbTnKXQmKbRm6jQnKXQm67eorLkpY2f&#10;iWddaGljZ3Byb3FtbnJub29tcnBvbXNxcmZkZW1rbN/f3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2dnYWEhHNxcnBub29tbnBub3Bub3FvcGxqa2VZ&#10;Z3yBeqLUmaTimZ7LlKDLlaDNlKDNlKHOl6HOlaLNlaHMlKHOk6HOk6HOlaLPmKLPlqLPlqLPlqLP&#10;mKLPmKTPmaTPmaTPmaXQmqXQmqXQmqXQmqXQm6XQm6XQm6bRnKTRmqXSm6jQnKfPm6XSm6fSnafP&#10;narXnrboqZu2k2plbGZcZ3Fxb29vb3Jub29vb3Bub3JwcW1rbG1rbMXF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oqKil1bXHNxcnBucXBvbXJtcW9vcXBub21m&#10;bmZbaYaVgKrdm6HalZ7LlJ3PkpzOk6DNlp7OlKDNlKHOlaHOlaHOlaHOlaHOlaHOlaHOlaHOlaLP&#10;lqLPlqLPlqLPlqLPmKPQmaPQmaTPmaTPmqTPmqTPmqXQm6XQmqXQmqXQmqXQmqbRnKXQm6bRm6bR&#10;m6XQmqbRm6bQnqbTnLHopKTImnV1dWVbZHBub3Bub3BucXBub3Bub3FvcHJtc3Bvcaeop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8H99fmJgYXRyc3Fvcm9vb3Bub29tbm9x&#10;bmhjamheaZCqhangnKDVkZ3Kj5/Mk5vNkJzOk5zLlJ3Nk6DNlKDNlKDNlKHOlaHOlaHOlaHOlaHO&#10;laHOlaHOlaLPlqLPlqLPlqLPlqLPmKLPmKTPmaTPmaTPmaTPmqTPmqTPmaXQmqXQmqXQmqXQmqXQ&#10;mqbRnKTPmqfSnabRnKbRmabRm6fPnbHlpa/apICDfGNXY2xsanBwbnBucXBub29ubG9wa3JwcXp2&#10;eYiIh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g4Xh3eGhmZ3NxcnBrb3BvbW9vb3Bu&#10;cXBwcmheZ3Bmb5W6jqjimJrRkJvLkZzMkJvPj53NkZ3NkZzOkZ3NkZ7OlJ7OlJ7OlKDNlKDNlKHO&#10;laHOlaLPlqHOlaHOlaHOlaHOlaHOlaLPlqLPlqLPlqLPmKLPmKPQmaPQmaTPmaTPmaTPmaTPmaXQ&#10;m6bRm6XQmqXQmqbRm6TPmqXQm6bRm6jQnKXSm6POmK7gobDgooqVh2VZZWtmbHBwbm9vb3Bub29t&#10;bnFvcHRydWBbX4F/gP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PS0nh2d21rbHJwcW9tbnBub29t&#10;bnFxb29tcGdbaXV1c53Kk6Pfl5vOjJ3KkZ3KkZzMjpzMkp7LkpzMjpzOk53NkZ3Nk53Nk53Nk57O&#10;lKDNlKDNlKHOlaHOlaLNlaHOlaHOlaHOlaHOlaHOlaLPlqLPlqLPlqLPlqPQmaPQmaPQmaTPmaTP&#10;maTPmaXQm6XQm6XQm6XQmqXQmKTPl6bRnKXQm6bRnKfSnKXSmafNmqraoLLppZWpjmheZ2thanFv&#10;cG9tbnBwcG5sbXJtcXNxcmVhYnNycu7u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+v3t6enBub3Bub3Bub3Bu&#10;b29tbnFwbm1rcGJaZ36EeqLVk6PclZrKjpvLkZvNjpvLj5zMkJvLkZzMkJvNjpvLkZ3Nj5zOkZ3N&#10;kZ3NkZ3Nk57OlKDNlKDNlKDNlKDNlKHOlaHOlaHOlaHOlaHOlaHOlaHOlaLPlqLPlqLPlqLPlqLP&#10;mKLPmKPQmaTPmaTPmaTPl6XQm6bQnqTPmabRm6TPmqXQmqXQm6TRmKjQm6TQm6bRm6XVm7Toppy8&#10;k21mbmNeZHBwbnFscHBub29vbXBucW9xcGhmZ2xqa93d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yrrYB+gHJwcXBub3Bu&#10;b3Bub29tbnFvcGtmbGhaaYWUf6Lak6DXk5jKj5zJkJrMj5zMkpvLkZrMj5rOjpvLjZzMkJzMkJvL&#10;jZzOkZ3NkZzMkJzMkJ3Nk53Nk57OlKDNlKDNlKDNlKHOlaHOlaHOlaHOlaHOlaHOlaLPlqLPlqLP&#10;lqLPlqLPlqLPmKLPmKPQmaTPmaTPmqPQl6TPl6bQnqTPmqXQmKTPmaXQmqXQmqTRmqXQmqXQm6XQ&#10;mqXSm7Dno6bMnXZ3cmRYZG9tcG9vb3JtcXBucXBwcHFvcGxqa3Bub8rK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pmZmYaEhXNxcnBu&#10;b3FvcHBub3Bub3Rvc2pla2xgbo6og6bglp3UkJnLjpzJkJvLjZnLkJrKjp3Kj53Nk5zMkp3KkZzM&#10;kJrMj5zLlJzMkJzMkJ3NkZ3NkZ3NkZ3NkZ3Nk53Nk57OlJ7OlKDNlKDNlKHOlaHOlaHOlaHOlaHO&#10;laHOlaHOlaLPlqLPlqLPlqLPlqLPlqLPmKPPmpzJkJrGi6TPmqXQm6XQmKXQm6TRmKXQm6fPm6fP&#10;m6TRmKbRnKnPnqbOmbDjoa3do4GGf2RaZW1rbnFvcG9vbXNsc29tbnFvcHBub3Bub6urq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efn5///////&#10;////////////////////////////////////////////////////////////////////////////&#10;//////////////////////////////////////////T09KOjo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29vf//////////////////////////////////////////////&#10;////////////////////////////////////////////////////////////////////////////&#10;/////////////////////+7u7rm5u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+vr46O&#10;jv//////////////////////////////////////////////////////////////////////////&#10;//////////////////////////////////////////////////7+/lNTU729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WBgYPT09P//////////////////////////////////&#10;////////////////////////////////////////////////////////////////////////////&#10;/////////////////////////////7u7u5SU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359fXh2d/f39///////////////////////////////////////////////////////////////&#10;//////////////////////////////////////////////////////////39/WJgYWVjZM3M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fW1l1bXJ6dn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rJymFgY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zMzP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Ovq6tzc3NDQ0Li3t6moqaemp6inp6inp6+ur8jHyNnY2OTk5Pj4+P//////////////////&#10;////////////////////////////////////////////////////////////////////////////&#10;////////////////////////////////////////////////////////////////////////////&#10;//////////////////////////////////////////////Hx8Xl5e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6Ojt3d3f//////////////////////////////////////////////&#10;////////////////////////////////////////////////////////////////////////////&#10;////////////////////////////////////////////////////////////////////////////&#10;//////////////Hx8dzc3M7Nzre2t6inp6emp6emp6qpqby7vNXU1ePi4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uXl5cTDw6WkpYF/gFVTVFpYW2RiZWxqa3BwcG5ubm9vcW9tcHJub3FtbnBv&#10;bW9vbW9vbW5ubnBucXBucW5ucG9vb3Bub29tbnBub3Bub3Ftbm9tbm5wbW5wbW5ubnBub3Bub29t&#10;bm9tbm9tbm9tbnBuc3BucXBub3Bub3Bub3Bub3BucXBucW9tcHBub3Bub3JubXJubXFtbnBucXBu&#10;cW9vcW5ucG9vb3FvcHJub3Jub29tbm9vb3BucW9tcGhmaWBeYVhWV1VTVIKAgaSjpMXFxebm5v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unp6cvLyrOys5OSlFZUV1dTVF5aW2JgYWtp&#10;am5ucG9vb29tbnJtcXBucW9tcHBvbW9wa25tcnFvcnBsbXBub29tbnBucXBub3FtbnJtcXJtcW9t&#10;bnBub3Bub3Bub3BucXFscG9tbnBucXBucXBucW9tbnBvbXBub29tcHBub3Bub29vb29vb3Bub3Bu&#10;b3Jub3JtcW9tbnNvcG5sbW5sbWtpamRgYV9bXFZUVVdTVIaDhJ+enru7u9bW1vHx8f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+bm5cjI&#10;x7e3t5qZm4iFhldVVlhUVV1ZWl9fX2VjZG1panBsbXFtbm9tbm9vb29vb25ubG9vbW5ubnBub29t&#10;bnBub3Bub29vb25ubG9vb25ubm5ucHJubXJub29tcG9vcXBub29tbm9vb25ubnBub25sbW5sb21r&#10;bmpoa2dlaGFfYl1dX1xXW1ZSU1hWV4SEhJeXl7S0tMTDwt7e3fPz8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P08+Li48zMzL29vLGwr5eWl4uLjVpZV1VTVFRUVlhWWV1bXmNfYGZk&#10;ZWlpaWxraW5sbXJub3JtcXJtcXBub3Bub3Bub25ucGpoaWllZmVhYmFcYFxaXVlXWFlVVFZUVVdV&#10;VlxaW4iGh5GRkaioqLm5ucPCw9HR0Orq6vX19fr5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sbGxr6+vq+trpyam4+P&#10;j4eHh4F/gHt5enZ0dXFvcG9tbnBub3Bub3Bub3Bub29tbnJwcXp4eYB+f4WDhIqKio+Pj5qamqqq&#10;qri4uMHBwcnJyf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" o:allowincell="f" stroked="f">
              <v:fill r:id="rId2" o:title="bmkLogo" recolor="t" type="frame"/>
              <v:textbox inset="0,0,0,0">
                <w:txbxContent>
                  <w:p w14:paraId="0979EFCB" w14:textId="77777777" w:rsidR="005C3740" w:rsidRPr="003D7109" w:rsidRDefault="005C3740" w:rsidP="005C3740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B2E1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3AC3F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B0CD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F2D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DE01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9A44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0A3C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349C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D8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3B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D07146"/>
    <w:multiLevelType w:val="multilevel"/>
    <w:tmpl w:val="0A76D362"/>
    <w:lvl w:ilvl="0">
      <w:start w:val="1"/>
      <w:numFmt w:val="bullet"/>
      <w:lvlText w:val="•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sz w:val="24"/>
        <w:szCs w:val="18"/>
      </w:rPr>
    </w:lvl>
    <w:lvl w:ilvl="1">
      <w:start w:val="1"/>
      <w:numFmt w:val="bullet"/>
      <w:lvlText w:val="×"/>
      <w:lvlJc w:val="left"/>
      <w:pPr>
        <w:tabs>
          <w:tab w:val="num" w:pos="737"/>
        </w:tabs>
        <w:ind w:left="737" w:hanging="38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710"/>
        </w:tabs>
        <w:ind w:left="57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430"/>
        </w:tabs>
        <w:ind w:left="64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150"/>
        </w:tabs>
        <w:ind w:left="71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70"/>
        </w:tabs>
        <w:ind w:left="78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90"/>
        </w:tabs>
        <w:ind w:left="85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310"/>
        </w:tabs>
        <w:ind w:left="9310" w:hanging="180"/>
      </w:pPr>
      <w:rPr>
        <w:rFonts w:hint="default"/>
      </w:rPr>
    </w:lvl>
  </w:abstractNum>
  <w:abstractNum w:abstractNumId="11" w15:restartNumberingAfterBreak="0">
    <w:nsid w:val="1F1F21F7"/>
    <w:multiLevelType w:val="multilevel"/>
    <w:tmpl w:val="C42076B6"/>
    <w:lvl w:ilvl="0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D56C3"/>
    <w:multiLevelType w:val="hybridMultilevel"/>
    <w:tmpl w:val="B99AE1B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C2721"/>
    <w:multiLevelType w:val="hybridMultilevel"/>
    <w:tmpl w:val="8410DE86"/>
    <w:lvl w:ilvl="0" w:tplc="57A01E6A">
      <w:start w:val="1"/>
      <w:numFmt w:val="bullet"/>
      <w:pStyle w:val="punktlist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7524D"/>
    <w:multiLevelType w:val="hybridMultilevel"/>
    <w:tmpl w:val="53684EE4"/>
    <w:lvl w:ilvl="0" w:tplc="C6F6403A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2932E6"/>
    <w:multiLevelType w:val="multilevel"/>
    <w:tmpl w:val="A6A6C8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34E44"/>
    <w:multiLevelType w:val="hybridMultilevel"/>
    <w:tmpl w:val="17580C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D510F"/>
    <w:multiLevelType w:val="hybridMultilevel"/>
    <w:tmpl w:val="0532AA6C"/>
    <w:lvl w:ilvl="0" w:tplc="041D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D54C40"/>
    <w:multiLevelType w:val="hybridMultilevel"/>
    <w:tmpl w:val="4774C40E"/>
    <w:lvl w:ilvl="0" w:tplc="041D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B3F36"/>
    <w:multiLevelType w:val="hybridMultilevel"/>
    <w:tmpl w:val="C42076B6"/>
    <w:lvl w:ilvl="0" w:tplc="BE6E028A">
      <w:start w:val="1"/>
      <w:numFmt w:val="decimal"/>
      <w:lvlText w:val="%1"/>
      <w:lvlJc w:val="left"/>
      <w:pPr>
        <w:tabs>
          <w:tab w:val="num" w:pos="357"/>
        </w:tabs>
        <w:ind w:left="357" w:hanging="357"/>
      </w:pPr>
      <w:rPr>
        <w:rFonts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8E1561"/>
    <w:multiLevelType w:val="hybridMultilevel"/>
    <w:tmpl w:val="5FD83B8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B6B89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9"/>
  </w:num>
  <w:num w:numId="2">
    <w:abstractNumId w:val="10"/>
  </w:num>
  <w:num w:numId="3">
    <w:abstractNumId w:val="10"/>
  </w:num>
  <w:num w:numId="4">
    <w:abstractNumId w:val="21"/>
  </w:num>
  <w:num w:numId="5">
    <w:abstractNumId w:val="15"/>
  </w:num>
  <w:num w:numId="6">
    <w:abstractNumId w:val="11"/>
  </w:num>
  <w:num w:numId="7">
    <w:abstractNumId w:val="14"/>
  </w:num>
  <w:num w:numId="8">
    <w:abstractNumId w:val="16"/>
  </w:num>
  <w:num w:numId="9">
    <w:abstractNumId w:val="20"/>
  </w:num>
  <w:num w:numId="10">
    <w:abstractNumId w:val="12"/>
  </w:num>
  <w:num w:numId="11">
    <w:abstractNumId w:val="18"/>
  </w:num>
  <w:num w:numId="12">
    <w:abstractNumId w:val="17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56"/>
    <w:rsid w:val="00006DD2"/>
    <w:rsid w:val="00007F9C"/>
    <w:rsid w:val="000213A4"/>
    <w:rsid w:val="00027D9C"/>
    <w:rsid w:val="00032082"/>
    <w:rsid w:val="00033A9E"/>
    <w:rsid w:val="00033E6C"/>
    <w:rsid w:val="00034A43"/>
    <w:rsid w:val="00043732"/>
    <w:rsid w:val="000506E5"/>
    <w:rsid w:val="000519F3"/>
    <w:rsid w:val="00051BA7"/>
    <w:rsid w:val="000538D0"/>
    <w:rsid w:val="00054864"/>
    <w:rsid w:val="00061D10"/>
    <w:rsid w:val="00065079"/>
    <w:rsid w:val="0006557E"/>
    <w:rsid w:val="000714B8"/>
    <w:rsid w:val="00074F75"/>
    <w:rsid w:val="000807D8"/>
    <w:rsid w:val="00086D0B"/>
    <w:rsid w:val="00090949"/>
    <w:rsid w:val="000947CD"/>
    <w:rsid w:val="000A20CA"/>
    <w:rsid w:val="000A27D9"/>
    <w:rsid w:val="000B05D4"/>
    <w:rsid w:val="000B1FDE"/>
    <w:rsid w:val="000C799B"/>
    <w:rsid w:val="000D2F55"/>
    <w:rsid w:val="000E26DE"/>
    <w:rsid w:val="000F0903"/>
    <w:rsid w:val="000F5A8A"/>
    <w:rsid w:val="00110E55"/>
    <w:rsid w:val="00113CBE"/>
    <w:rsid w:val="0011615B"/>
    <w:rsid w:val="00123646"/>
    <w:rsid w:val="00127232"/>
    <w:rsid w:val="00132540"/>
    <w:rsid w:val="001332FF"/>
    <w:rsid w:val="001337FF"/>
    <w:rsid w:val="00135B80"/>
    <w:rsid w:val="00136E13"/>
    <w:rsid w:val="00143FB6"/>
    <w:rsid w:val="001441BC"/>
    <w:rsid w:val="00144CC8"/>
    <w:rsid w:val="00146775"/>
    <w:rsid w:val="0015004B"/>
    <w:rsid w:val="001550EF"/>
    <w:rsid w:val="00166FA3"/>
    <w:rsid w:val="00172AEC"/>
    <w:rsid w:val="00180D9C"/>
    <w:rsid w:val="001818D0"/>
    <w:rsid w:val="0018480A"/>
    <w:rsid w:val="00184C8E"/>
    <w:rsid w:val="00190BDA"/>
    <w:rsid w:val="00192429"/>
    <w:rsid w:val="001B08F6"/>
    <w:rsid w:val="001B126B"/>
    <w:rsid w:val="001B1905"/>
    <w:rsid w:val="001B3F6E"/>
    <w:rsid w:val="001B70CE"/>
    <w:rsid w:val="001C0DFC"/>
    <w:rsid w:val="001C29D4"/>
    <w:rsid w:val="001D2597"/>
    <w:rsid w:val="001D4111"/>
    <w:rsid w:val="001D69BF"/>
    <w:rsid w:val="001E5074"/>
    <w:rsid w:val="001E5192"/>
    <w:rsid w:val="001E566E"/>
    <w:rsid w:val="001E5C1E"/>
    <w:rsid w:val="001F0954"/>
    <w:rsid w:val="001F4B6B"/>
    <w:rsid w:val="001F7E7C"/>
    <w:rsid w:val="00206442"/>
    <w:rsid w:val="00210C74"/>
    <w:rsid w:val="0021196D"/>
    <w:rsid w:val="00230061"/>
    <w:rsid w:val="00231094"/>
    <w:rsid w:val="00241CC7"/>
    <w:rsid w:val="002449CF"/>
    <w:rsid w:val="00247300"/>
    <w:rsid w:val="00253C93"/>
    <w:rsid w:val="00256C86"/>
    <w:rsid w:val="00256D7F"/>
    <w:rsid w:val="00272208"/>
    <w:rsid w:val="00275E00"/>
    <w:rsid w:val="00282465"/>
    <w:rsid w:val="00282ED0"/>
    <w:rsid w:val="00284D95"/>
    <w:rsid w:val="0028589B"/>
    <w:rsid w:val="00290D1B"/>
    <w:rsid w:val="00292BCB"/>
    <w:rsid w:val="002A0CC3"/>
    <w:rsid w:val="002A2419"/>
    <w:rsid w:val="002A5DE0"/>
    <w:rsid w:val="002B4E05"/>
    <w:rsid w:val="002B75D6"/>
    <w:rsid w:val="002D5A2B"/>
    <w:rsid w:val="002D7368"/>
    <w:rsid w:val="002D7C47"/>
    <w:rsid w:val="002E040F"/>
    <w:rsid w:val="002E0D57"/>
    <w:rsid w:val="002E44DE"/>
    <w:rsid w:val="002E6FD3"/>
    <w:rsid w:val="002F4D3E"/>
    <w:rsid w:val="0030188F"/>
    <w:rsid w:val="00303E77"/>
    <w:rsid w:val="00317355"/>
    <w:rsid w:val="00321CE9"/>
    <w:rsid w:val="00326024"/>
    <w:rsid w:val="00344FEB"/>
    <w:rsid w:val="00346DC0"/>
    <w:rsid w:val="003470D9"/>
    <w:rsid w:val="003505D4"/>
    <w:rsid w:val="0035065E"/>
    <w:rsid w:val="00356523"/>
    <w:rsid w:val="003601E0"/>
    <w:rsid w:val="00380763"/>
    <w:rsid w:val="003852DB"/>
    <w:rsid w:val="0038634E"/>
    <w:rsid w:val="003871FE"/>
    <w:rsid w:val="00387EF1"/>
    <w:rsid w:val="00392101"/>
    <w:rsid w:val="00394E61"/>
    <w:rsid w:val="003B1082"/>
    <w:rsid w:val="003B13C2"/>
    <w:rsid w:val="003B184A"/>
    <w:rsid w:val="003B55A9"/>
    <w:rsid w:val="003C147D"/>
    <w:rsid w:val="003C4F4E"/>
    <w:rsid w:val="003D5641"/>
    <w:rsid w:val="003E6BCB"/>
    <w:rsid w:val="003E782C"/>
    <w:rsid w:val="003F1413"/>
    <w:rsid w:val="003F78DD"/>
    <w:rsid w:val="00421C3A"/>
    <w:rsid w:val="0042446E"/>
    <w:rsid w:val="004256B5"/>
    <w:rsid w:val="00426688"/>
    <w:rsid w:val="0043253C"/>
    <w:rsid w:val="0045055D"/>
    <w:rsid w:val="00453B4F"/>
    <w:rsid w:val="00457A9E"/>
    <w:rsid w:val="00457D77"/>
    <w:rsid w:val="00460513"/>
    <w:rsid w:val="004672B3"/>
    <w:rsid w:val="0049238B"/>
    <w:rsid w:val="004A34F3"/>
    <w:rsid w:val="004A4472"/>
    <w:rsid w:val="004B5414"/>
    <w:rsid w:val="004B66A0"/>
    <w:rsid w:val="004C18E5"/>
    <w:rsid w:val="004C2478"/>
    <w:rsid w:val="004C2566"/>
    <w:rsid w:val="004C71B8"/>
    <w:rsid w:val="004C7EB4"/>
    <w:rsid w:val="004D041B"/>
    <w:rsid w:val="004D35D1"/>
    <w:rsid w:val="004E14CD"/>
    <w:rsid w:val="0051486E"/>
    <w:rsid w:val="00515AE5"/>
    <w:rsid w:val="00517273"/>
    <w:rsid w:val="00523077"/>
    <w:rsid w:val="00543797"/>
    <w:rsid w:val="00545810"/>
    <w:rsid w:val="005517E6"/>
    <w:rsid w:val="005553A2"/>
    <w:rsid w:val="005633E1"/>
    <w:rsid w:val="00565DC7"/>
    <w:rsid w:val="005A4516"/>
    <w:rsid w:val="005B5EC7"/>
    <w:rsid w:val="005B7261"/>
    <w:rsid w:val="005C1031"/>
    <w:rsid w:val="005C1831"/>
    <w:rsid w:val="005C3409"/>
    <w:rsid w:val="005C3740"/>
    <w:rsid w:val="005D269E"/>
    <w:rsid w:val="005E6DB7"/>
    <w:rsid w:val="005F0450"/>
    <w:rsid w:val="005F1C9A"/>
    <w:rsid w:val="00601A5E"/>
    <w:rsid w:val="00613C0D"/>
    <w:rsid w:val="00616E6D"/>
    <w:rsid w:val="00621605"/>
    <w:rsid w:val="0062351F"/>
    <w:rsid w:val="00637A0C"/>
    <w:rsid w:val="0064647F"/>
    <w:rsid w:val="0064672C"/>
    <w:rsid w:val="006508C0"/>
    <w:rsid w:val="00654E0E"/>
    <w:rsid w:val="0066790A"/>
    <w:rsid w:val="00667FB4"/>
    <w:rsid w:val="00674F02"/>
    <w:rsid w:val="00687EF4"/>
    <w:rsid w:val="006900D3"/>
    <w:rsid w:val="006A017F"/>
    <w:rsid w:val="006A043F"/>
    <w:rsid w:val="006A155A"/>
    <w:rsid w:val="006A7F5F"/>
    <w:rsid w:val="006B31FB"/>
    <w:rsid w:val="006C1325"/>
    <w:rsid w:val="006C304D"/>
    <w:rsid w:val="006C4155"/>
    <w:rsid w:val="006D6AB9"/>
    <w:rsid w:val="006E019D"/>
    <w:rsid w:val="006E19D8"/>
    <w:rsid w:val="006E53E4"/>
    <w:rsid w:val="006F42D0"/>
    <w:rsid w:val="006F500D"/>
    <w:rsid w:val="0071124E"/>
    <w:rsid w:val="00735A25"/>
    <w:rsid w:val="0075337E"/>
    <w:rsid w:val="00754500"/>
    <w:rsid w:val="00756D18"/>
    <w:rsid w:val="00761EF9"/>
    <w:rsid w:val="00772104"/>
    <w:rsid w:val="00774D07"/>
    <w:rsid w:val="00783165"/>
    <w:rsid w:val="00790CC8"/>
    <w:rsid w:val="00790E3E"/>
    <w:rsid w:val="00794941"/>
    <w:rsid w:val="007A10C4"/>
    <w:rsid w:val="007A3C22"/>
    <w:rsid w:val="007A6C38"/>
    <w:rsid w:val="007B5106"/>
    <w:rsid w:val="007C1CFC"/>
    <w:rsid w:val="007C3924"/>
    <w:rsid w:val="007C7F76"/>
    <w:rsid w:val="007D3A9A"/>
    <w:rsid w:val="007D7D9A"/>
    <w:rsid w:val="007E3756"/>
    <w:rsid w:val="007E421F"/>
    <w:rsid w:val="007F1B31"/>
    <w:rsid w:val="007F60B0"/>
    <w:rsid w:val="008043AE"/>
    <w:rsid w:val="0080519C"/>
    <w:rsid w:val="00810329"/>
    <w:rsid w:val="00817C78"/>
    <w:rsid w:val="00821776"/>
    <w:rsid w:val="00832499"/>
    <w:rsid w:val="008432FF"/>
    <w:rsid w:val="0084620E"/>
    <w:rsid w:val="008547B2"/>
    <w:rsid w:val="00865E46"/>
    <w:rsid w:val="00881A25"/>
    <w:rsid w:val="00891F8C"/>
    <w:rsid w:val="008920F1"/>
    <w:rsid w:val="008A0303"/>
    <w:rsid w:val="008A0E4E"/>
    <w:rsid w:val="008A641D"/>
    <w:rsid w:val="008B7F3C"/>
    <w:rsid w:val="008C5F34"/>
    <w:rsid w:val="008C7D47"/>
    <w:rsid w:val="008D020E"/>
    <w:rsid w:val="008E27F8"/>
    <w:rsid w:val="008E5B04"/>
    <w:rsid w:val="008F15C5"/>
    <w:rsid w:val="008F3DB6"/>
    <w:rsid w:val="00900BA0"/>
    <w:rsid w:val="00902A25"/>
    <w:rsid w:val="009102E7"/>
    <w:rsid w:val="00915072"/>
    <w:rsid w:val="00915918"/>
    <w:rsid w:val="0091730B"/>
    <w:rsid w:val="00930042"/>
    <w:rsid w:val="00933CCA"/>
    <w:rsid w:val="0094567C"/>
    <w:rsid w:val="00957298"/>
    <w:rsid w:val="00965526"/>
    <w:rsid w:val="00970C62"/>
    <w:rsid w:val="009815E7"/>
    <w:rsid w:val="00982562"/>
    <w:rsid w:val="00983505"/>
    <w:rsid w:val="00985351"/>
    <w:rsid w:val="00991503"/>
    <w:rsid w:val="00995645"/>
    <w:rsid w:val="00997145"/>
    <w:rsid w:val="009A0339"/>
    <w:rsid w:val="009B1797"/>
    <w:rsid w:val="009B3143"/>
    <w:rsid w:val="009B737F"/>
    <w:rsid w:val="009D1FF8"/>
    <w:rsid w:val="009D2220"/>
    <w:rsid w:val="009D3F25"/>
    <w:rsid w:val="009D725C"/>
    <w:rsid w:val="009D7C93"/>
    <w:rsid w:val="009E16E9"/>
    <w:rsid w:val="009E6046"/>
    <w:rsid w:val="009F46A7"/>
    <w:rsid w:val="00A00216"/>
    <w:rsid w:val="00A07DBE"/>
    <w:rsid w:val="00A17F82"/>
    <w:rsid w:val="00A25257"/>
    <w:rsid w:val="00A32DAA"/>
    <w:rsid w:val="00A3354C"/>
    <w:rsid w:val="00A34C8C"/>
    <w:rsid w:val="00A34C9E"/>
    <w:rsid w:val="00A407D2"/>
    <w:rsid w:val="00A44ED0"/>
    <w:rsid w:val="00A55FB6"/>
    <w:rsid w:val="00A6114E"/>
    <w:rsid w:val="00A635E3"/>
    <w:rsid w:val="00A67216"/>
    <w:rsid w:val="00A672DC"/>
    <w:rsid w:val="00A83AAD"/>
    <w:rsid w:val="00A84A9E"/>
    <w:rsid w:val="00A92F7E"/>
    <w:rsid w:val="00AA7E0D"/>
    <w:rsid w:val="00AB0154"/>
    <w:rsid w:val="00AB1500"/>
    <w:rsid w:val="00AC08F9"/>
    <w:rsid w:val="00AD3703"/>
    <w:rsid w:val="00AE0144"/>
    <w:rsid w:val="00AF2A2E"/>
    <w:rsid w:val="00AF3CEB"/>
    <w:rsid w:val="00AF7013"/>
    <w:rsid w:val="00B15A97"/>
    <w:rsid w:val="00B17095"/>
    <w:rsid w:val="00B22629"/>
    <w:rsid w:val="00B2619E"/>
    <w:rsid w:val="00B3321F"/>
    <w:rsid w:val="00B51985"/>
    <w:rsid w:val="00B6436A"/>
    <w:rsid w:val="00B65766"/>
    <w:rsid w:val="00B65E47"/>
    <w:rsid w:val="00B70065"/>
    <w:rsid w:val="00B864FE"/>
    <w:rsid w:val="00B94B1B"/>
    <w:rsid w:val="00BA39E6"/>
    <w:rsid w:val="00BB4443"/>
    <w:rsid w:val="00BC03CD"/>
    <w:rsid w:val="00BC2D01"/>
    <w:rsid w:val="00BC67A5"/>
    <w:rsid w:val="00BD348C"/>
    <w:rsid w:val="00BD7B67"/>
    <w:rsid w:val="00BE09D6"/>
    <w:rsid w:val="00BE22FD"/>
    <w:rsid w:val="00BF1135"/>
    <w:rsid w:val="00BF3696"/>
    <w:rsid w:val="00C0520F"/>
    <w:rsid w:val="00C23F06"/>
    <w:rsid w:val="00C3183C"/>
    <w:rsid w:val="00C31D3A"/>
    <w:rsid w:val="00C31DD4"/>
    <w:rsid w:val="00C333E2"/>
    <w:rsid w:val="00C36109"/>
    <w:rsid w:val="00C36A22"/>
    <w:rsid w:val="00C3744A"/>
    <w:rsid w:val="00C478BB"/>
    <w:rsid w:val="00C53460"/>
    <w:rsid w:val="00C5399A"/>
    <w:rsid w:val="00C56348"/>
    <w:rsid w:val="00C60DEF"/>
    <w:rsid w:val="00C63D3A"/>
    <w:rsid w:val="00C644DA"/>
    <w:rsid w:val="00C67663"/>
    <w:rsid w:val="00C72264"/>
    <w:rsid w:val="00C750CA"/>
    <w:rsid w:val="00C84018"/>
    <w:rsid w:val="00C86064"/>
    <w:rsid w:val="00C863C3"/>
    <w:rsid w:val="00CA6F8C"/>
    <w:rsid w:val="00CB1730"/>
    <w:rsid w:val="00CB1BB7"/>
    <w:rsid w:val="00CB2AA9"/>
    <w:rsid w:val="00CB2C47"/>
    <w:rsid w:val="00CC075D"/>
    <w:rsid w:val="00CC37BF"/>
    <w:rsid w:val="00CC5E94"/>
    <w:rsid w:val="00CD5182"/>
    <w:rsid w:val="00CD60FD"/>
    <w:rsid w:val="00CD73CF"/>
    <w:rsid w:val="00CE0177"/>
    <w:rsid w:val="00CE42F1"/>
    <w:rsid w:val="00D02B5D"/>
    <w:rsid w:val="00D045CD"/>
    <w:rsid w:val="00D04EE0"/>
    <w:rsid w:val="00D1308E"/>
    <w:rsid w:val="00D20518"/>
    <w:rsid w:val="00D332F5"/>
    <w:rsid w:val="00D3373D"/>
    <w:rsid w:val="00D36CF9"/>
    <w:rsid w:val="00D46B9B"/>
    <w:rsid w:val="00D574AA"/>
    <w:rsid w:val="00D62FDF"/>
    <w:rsid w:val="00D64731"/>
    <w:rsid w:val="00D73CAE"/>
    <w:rsid w:val="00D750C6"/>
    <w:rsid w:val="00D80B6C"/>
    <w:rsid w:val="00D901A0"/>
    <w:rsid w:val="00D92E5F"/>
    <w:rsid w:val="00D95554"/>
    <w:rsid w:val="00DA0AF7"/>
    <w:rsid w:val="00DA1C51"/>
    <w:rsid w:val="00DA4F2E"/>
    <w:rsid w:val="00DB42E1"/>
    <w:rsid w:val="00DC26D1"/>
    <w:rsid w:val="00DC413F"/>
    <w:rsid w:val="00DC6305"/>
    <w:rsid w:val="00DD764D"/>
    <w:rsid w:val="00DD7C29"/>
    <w:rsid w:val="00DF0385"/>
    <w:rsid w:val="00DF0596"/>
    <w:rsid w:val="00DF602C"/>
    <w:rsid w:val="00E023B6"/>
    <w:rsid w:val="00E10EA0"/>
    <w:rsid w:val="00E1378F"/>
    <w:rsid w:val="00E2047E"/>
    <w:rsid w:val="00E21A28"/>
    <w:rsid w:val="00E34635"/>
    <w:rsid w:val="00E4033A"/>
    <w:rsid w:val="00E41A05"/>
    <w:rsid w:val="00E45AA7"/>
    <w:rsid w:val="00E469F4"/>
    <w:rsid w:val="00E52DCC"/>
    <w:rsid w:val="00E660FD"/>
    <w:rsid w:val="00E67D0B"/>
    <w:rsid w:val="00E81EB6"/>
    <w:rsid w:val="00E93BEE"/>
    <w:rsid w:val="00E962D5"/>
    <w:rsid w:val="00E96823"/>
    <w:rsid w:val="00EA1FAC"/>
    <w:rsid w:val="00EA3FA0"/>
    <w:rsid w:val="00EA4D92"/>
    <w:rsid w:val="00EB0EB0"/>
    <w:rsid w:val="00EB106C"/>
    <w:rsid w:val="00EB6944"/>
    <w:rsid w:val="00EC1789"/>
    <w:rsid w:val="00EC3EB4"/>
    <w:rsid w:val="00EC7665"/>
    <w:rsid w:val="00ED1FD6"/>
    <w:rsid w:val="00ED6238"/>
    <w:rsid w:val="00ED6AD2"/>
    <w:rsid w:val="00EE2483"/>
    <w:rsid w:val="00EF1FF8"/>
    <w:rsid w:val="00F126C3"/>
    <w:rsid w:val="00F16669"/>
    <w:rsid w:val="00F22C69"/>
    <w:rsid w:val="00F230FD"/>
    <w:rsid w:val="00F26AFF"/>
    <w:rsid w:val="00F34A2D"/>
    <w:rsid w:val="00F374CA"/>
    <w:rsid w:val="00F46C7C"/>
    <w:rsid w:val="00F66DE1"/>
    <w:rsid w:val="00F6712C"/>
    <w:rsid w:val="00F80693"/>
    <w:rsid w:val="00F827DF"/>
    <w:rsid w:val="00FA18E5"/>
    <w:rsid w:val="00FA6F29"/>
    <w:rsid w:val="00FB48B2"/>
    <w:rsid w:val="00FC384D"/>
    <w:rsid w:val="00FC48E4"/>
    <w:rsid w:val="00FC7E36"/>
    <w:rsid w:val="00FE5A6B"/>
    <w:rsid w:val="00FF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51C018A"/>
  <w15:docId w15:val="{7F843918-4CE0-444E-8BD4-09E533BB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semiHidden/>
    <w:qFormat/>
    <w:rsid w:val="00E4033A"/>
    <w:rPr>
      <w:rFonts w:ascii="Palatino Linotype" w:hAnsi="Palatino Linotype"/>
      <w:sz w:val="22"/>
      <w:szCs w:val="24"/>
    </w:rPr>
  </w:style>
  <w:style w:type="paragraph" w:styleId="Rubrik1">
    <w:name w:val="heading 1"/>
    <w:basedOn w:val="Normal"/>
    <w:next w:val="Rubrik4"/>
    <w:qFormat/>
    <w:rsid w:val="00821776"/>
    <w:pPr>
      <w:keepNext/>
      <w:spacing w:before="360"/>
      <w:outlineLvl w:val="0"/>
    </w:pPr>
    <w:rPr>
      <w:rFonts w:ascii="Arial" w:hAnsi="Arial" w:cs="Arial"/>
      <w:b/>
      <w:bCs/>
      <w:sz w:val="28"/>
      <w:szCs w:val="28"/>
    </w:rPr>
  </w:style>
  <w:style w:type="paragraph" w:styleId="Rubrik2">
    <w:name w:val="heading 2"/>
    <w:basedOn w:val="Normal"/>
    <w:next w:val="Brdtext"/>
    <w:link w:val="Rubrik2Char"/>
    <w:qFormat/>
    <w:rsid w:val="00BA39E6"/>
    <w:pPr>
      <w:keepNext/>
      <w:spacing w:before="220" w:after="40"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next w:val="Brdtext"/>
    <w:link w:val="Rubrik3Char"/>
    <w:qFormat/>
    <w:rsid w:val="00061D10"/>
    <w:pPr>
      <w:keepNext/>
      <w:spacing w:before="220" w:after="60"/>
      <w:outlineLvl w:val="2"/>
    </w:pPr>
    <w:rPr>
      <w:rFonts w:ascii="Arial" w:hAnsi="Arial" w:cs="Arial"/>
      <w:b/>
      <w:bCs/>
      <w:sz w:val="20"/>
      <w:szCs w:val="26"/>
    </w:rPr>
  </w:style>
  <w:style w:type="paragraph" w:styleId="Rubrik4">
    <w:name w:val="heading 4"/>
    <w:basedOn w:val="Normal"/>
    <w:next w:val="Brdtext"/>
    <w:rsid w:val="00E45AA7"/>
    <w:pPr>
      <w:keepNext/>
      <w:outlineLvl w:val="3"/>
    </w:pPr>
    <w:rPr>
      <w:rFonts w:ascii="Arial" w:hAnsi="Arial"/>
      <w:sz w:val="20"/>
      <w:szCs w:val="28"/>
    </w:rPr>
  </w:style>
  <w:style w:type="paragraph" w:styleId="Rubrik5">
    <w:name w:val="heading 5"/>
    <w:basedOn w:val="Normal"/>
    <w:next w:val="Brdtext"/>
    <w:semiHidden/>
    <w:qFormat/>
    <w:rsid w:val="00CA6F8C"/>
    <w:pPr>
      <w:outlineLvl w:val="4"/>
    </w:pPr>
    <w:rPr>
      <w:bCs/>
      <w:iCs/>
      <w:szCs w:val="26"/>
    </w:rPr>
  </w:style>
  <w:style w:type="paragraph" w:styleId="Rubrik6">
    <w:name w:val="heading 6"/>
    <w:basedOn w:val="Rubrik5"/>
    <w:next w:val="Brdtext"/>
    <w:semiHidden/>
    <w:qFormat/>
    <w:rsid w:val="00CA6F8C"/>
    <w:pPr>
      <w:outlineLvl w:val="5"/>
    </w:pPr>
  </w:style>
  <w:style w:type="paragraph" w:styleId="Rubrik7">
    <w:name w:val="heading 7"/>
    <w:basedOn w:val="Rubrik6"/>
    <w:next w:val="Brdtext"/>
    <w:semiHidden/>
    <w:qFormat/>
    <w:rsid w:val="00CA6F8C"/>
    <w:pPr>
      <w:outlineLvl w:val="6"/>
    </w:pPr>
  </w:style>
  <w:style w:type="paragraph" w:styleId="Rubrik8">
    <w:name w:val="heading 8"/>
    <w:basedOn w:val="Rubrik7"/>
    <w:next w:val="Brdtext"/>
    <w:semiHidden/>
    <w:qFormat/>
    <w:rsid w:val="00CA6F8C"/>
    <w:pPr>
      <w:outlineLvl w:val="7"/>
    </w:pPr>
  </w:style>
  <w:style w:type="paragraph" w:styleId="Rubrik9">
    <w:name w:val="heading 9"/>
    <w:basedOn w:val="Rubrik8"/>
    <w:next w:val="Brdtext"/>
    <w:semiHidden/>
    <w:qFormat/>
    <w:rsid w:val="00CA6F8C"/>
    <w:p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qFormat/>
    <w:rsid w:val="00C0520F"/>
    <w:pPr>
      <w:spacing w:after="60"/>
    </w:pPr>
    <w:rPr>
      <w:sz w:val="20"/>
    </w:rPr>
  </w:style>
  <w:style w:type="paragraph" w:styleId="Ballongtext">
    <w:name w:val="Balloon Text"/>
    <w:basedOn w:val="Normal"/>
    <w:semiHidden/>
    <w:rsid w:val="00900BA0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semiHidden/>
    <w:qFormat/>
    <w:rsid w:val="00E34635"/>
    <w:pPr>
      <w:spacing w:before="120" w:after="120"/>
    </w:pPr>
    <w:rPr>
      <w:b/>
      <w:bCs/>
      <w:sz w:val="18"/>
      <w:szCs w:val="20"/>
    </w:rPr>
  </w:style>
  <w:style w:type="paragraph" w:customStyle="1" w:styleId="Blankettnr">
    <w:name w:val="Blankettnr"/>
    <w:basedOn w:val="Normal"/>
    <w:semiHidden/>
    <w:rsid w:val="00900BA0"/>
    <w:rPr>
      <w:rFonts w:ascii="Arial" w:hAnsi="Arial"/>
      <w:sz w:val="10"/>
    </w:rPr>
  </w:style>
  <w:style w:type="paragraph" w:styleId="Sidhuvud">
    <w:name w:val="header"/>
    <w:basedOn w:val="Normal"/>
    <w:link w:val="SidhuvudChar"/>
    <w:uiPriority w:val="99"/>
    <w:rsid w:val="00900BA0"/>
  </w:style>
  <w:style w:type="paragraph" w:customStyle="1" w:styleId="Dokumenttyp">
    <w:name w:val="Dokumenttyp"/>
    <w:basedOn w:val="Normal"/>
    <w:semiHidden/>
    <w:rsid w:val="00356523"/>
    <w:rPr>
      <w:rFonts w:ascii="Arial" w:hAnsi="Arial" w:cs="Arial"/>
      <w:caps/>
      <w:szCs w:val="22"/>
    </w:rPr>
  </w:style>
  <w:style w:type="character" w:styleId="Hyperlnk">
    <w:name w:val="Hyperlink"/>
    <w:basedOn w:val="Standardstycketeckensnitt"/>
    <w:semiHidden/>
    <w:rsid w:val="00136E13"/>
    <w:rPr>
      <w:color w:val="0000FF"/>
      <w:u w:val="single"/>
    </w:rPr>
  </w:style>
  <w:style w:type="paragraph" w:styleId="Innehll1">
    <w:name w:val="toc 1"/>
    <w:basedOn w:val="Normal"/>
    <w:next w:val="Normal"/>
    <w:semiHidden/>
    <w:rsid w:val="00E34635"/>
    <w:pPr>
      <w:tabs>
        <w:tab w:val="right" w:pos="7927"/>
      </w:tabs>
      <w:spacing w:before="240"/>
      <w:ind w:left="482" w:right="284" w:hanging="482"/>
    </w:pPr>
    <w:rPr>
      <w:rFonts w:ascii="Arial" w:hAnsi="Arial"/>
      <w:b/>
      <w:noProof/>
    </w:rPr>
  </w:style>
  <w:style w:type="paragraph" w:styleId="Innehll2">
    <w:name w:val="toc 2"/>
    <w:basedOn w:val="Normal"/>
    <w:next w:val="Normal"/>
    <w:semiHidden/>
    <w:rsid w:val="00E34635"/>
    <w:pPr>
      <w:tabs>
        <w:tab w:val="left" w:pos="1134"/>
        <w:tab w:val="right" w:leader="dot" w:pos="7927"/>
      </w:tabs>
      <w:ind w:left="8409" w:right="284" w:hanging="7927"/>
    </w:pPr>
    <w:rPr>
      <w:rFonts w:ascii="Arial" w:hAnsi="Arial"/>
      <w:noProof/>
      <w:sz w:val="20"/>
    </w:rPr>
  </w:style>
  <w:style w:type="paragraph" w:styleId="Innehll3">
    <w:name w:val="toc 3"/>
    <w:basedOn w:val="Normal"/>
    <w:next w:val="Normal"/>
    <w:semiHidden/>
    <w:rsid w:val="00E34635"/>
    <w:pPr>
      <w:tabs>
        <w:tab w:val="left" w:pos="1134"/>
        <w:tab w:val="right" w:leader="dot" w:pos="7927"/>
      </w:tabs>
      <w:ind w:left="1871" w:right="284" w:hanging="737"/>
    </w:pPr>
    <w:rPr>
      <w:rFonts w:ascii="Arial" w:hAnsi="Arial"/>
      <w:sz w:val="20"/>
      <w:szCs w:val="20"/>
    </w:rPr>
  </w:style>
  <w:style w:type="paragraph" w:styleId="Sidfot">
    <w:name w:val="footer"/>
    <w:basedOn w:val="Normal"/>
    <w:semiHidden/>
    <w:rsid w:val="003852DB"/>
    <w:rPr>
      <w:rFonts w:ascii="Arial" w:hAnsi="Arial"/>
      <w:noProof/>
      <w:sz w:val="16"/>
    </w:rPr>
  </w:style>
  <w:style w:type="character" w:styleId="Sidnummer">
    <w:name w:val="page number"/>
    <w:basedOn w:val="Standardstycketeckensnitt"/>
    <w:semiHidden/>
    <w:rsid w:val="00D750C6"/>
    <w:rPr>
      <w:rFonts w:ascii="Arial" w:hAnsi="Arial"/>
      <w:sz w:val="20"/>
    </w:rPr>
  </w:style>
  <w:style w:type="paragraph" w:customStyle="1" w:styleId="Tabelltext">
    <w:name w:val="Tabelltext"/>
    <w:basedOn w:val="Normal"/>
    <w:semiHidden/>
    <w:rsid w:val="00817C78"/>
    <w:pPr>
      <w:spacing w:after="60"/>
    </w:pPr>
    <w:rPr>
      <w:rFonts w:ascii="Arial" w:hAnsi="Arial" w:cs="Arial"/>
      <w:sz w:val="18"/>
    </w:rPr>
  </w:style>
  <w:style w:type="paragraph" w:customStyle="1" w:styleId="Tabelltextfet">
    <w:name w:val="Tabelltext_fet"/>
    <w:basedOn w:val="Tabelltext"/>
    <w:semiHidden/>
    <w:rsid w:val="008A0303"/>
    <w:rPr>
      <w:b/>
      <w:bCs/>
    </w:rPr>
  </w:style>
  <w:style w:type="paragraph" w:customStyle="1" w:styleId="Tabelltextkursiv">
    <w:name w:val="Tabelltext_kursiv"/>
    <w:basedOn w:val="Tabelltextfet"/>
    <w:semiHidden/>
    <w:rsid w:val="008A0303"/>
    <w:rPr>
      <w:b w:val="0"/>
      <w:bCs w:val="0"/>
      <w:i/>
      <w:iCs/>
    </w:rPr>
  </w:style>
  <w:style w:type="paragraph" w:styleId="Figurfrteckning">
    <w:name w:val="table of figures"/>
    <w:basedOn w:val="Normal"/>
    <w:next w:val="Normal"/>
    <w:semiHidden/>
    <w:rsid w:val="00E34635"/>
  </w:style>
  <w:style w:type="paragraph" w:customStyle="1" w:styleId="Ballongtext1">
    <w:name w:val="Ballongtext1"/>
    <w:basedOn w:val="Normal"/>
    <w:semiHidden/>
    <w:rsid w:val="00136E13"/>
    <w:rPr>
      <w:rFonts w:ascii="Tahoma" w:hAnsi="Tahoma" w:cs="Tahoma"/>
      <w:sz w:val="16"/>
      <w:szCs w:val="16"/>
    </w:rPr>
  </w:style>
  <w:style w:type="character" w:styleId="Fotnotsreferens">
    <w:name w:val="footnote reference"/>
    <w:basedOn w:val="Standardstycketeckensnitt"/>
    <w:semiHidden/>
    <w:rsid w:val="00E34635"/>
    <w:rPr>
      <w:vertAlign w:val="superscript"/>
    </w:rPr>
  </w:style>
  <w:style w:type="paragraph" w:styleId="Fotnotstext">
    <w:name w:val="footnote text"/>
    <w:basedOn w:val="Normal"/>
    <w:semiHidden/>
    <w:rsid w:val="00E34635"/>
    <w:rPr>
      <w:sz w:val="18"/>
      <w:szCs w:val="20"/>
    </w:rPr>
  </w:style>
  <w:style w:type="paragraph" w:styleId="Innehll4">
    <w:name w:val="toc 4"/>
    <w:basedOn w:val="Normal"/>
    <w:next w:val="Normal"/>
    <w:semiHidden/>
    <w:rsid w:val="0071124E"/>
    <w:pPr>
      <w:ind w:left="1871" w:right="284"/>
    </w:pPr>
    <w:rPr>
      <w:rFonts w:ascii="Arial" w:hAnsi="Arial"/>
      <w:sz w:val="20"/>
      <w:szCs w:val="20"/>
    </w:rPr>
  </w:style>
  <w:style w:type="paragraph" w:styleId="Innehll5">
    <w:name w:val="toc 5"/>
    <w:basedOn w:val="Normal"/>
    <w:next w:val="Normal"/>
    <w:semiHidden/>
    <w:rsid w:val="00136E13"/>
    <w:pPr>
      <w:ind w:left="960"/>
    </w:pPr>
    <w:rPr>
      <w:rFonts w:ascii="Arial" w:hAnsi="Arial"/>
      <w:szCs w:val="20"/>
    </w:rPr>
  </w:style>
  <w:style w:type="paragraph" w:styleId="Innehll6">
    <w:name w:val="toc 6"/>
    <w:basedOn w:val="Normal"/>
    <w:next w:val="Normal"/>
    <w:semiHidden/>
    <w:rsid w:val="00136E13"/>
    <w:pPr>
      <w:ind w:left="1200"/>
    </w:pPr>
    <w:rPr>
      <w:rFonts w:ascii="Arial" w:hAnsi="Arial"/>
      <w:szCs w:val="20"/>
    </w:rPr>
  </w:style>
  <w:style w:type="paragraph" w:styleId="Innehll7">
    <w:name w:val="toc 7"/>
    <w:basedOn w:val="Normal"/>
    <w:next w:val="Normal"/>
    <w:semiHidden/>
    <w:rsid w:val="00136E13"/>
    <w:pPr>
      <w:ind w:left="1440"/>
    </w:pPr>
    <w:rPr>
      <w:rFonts w:ascii="Arial" w:hAnsi="Arial"/>
      <w:szCs w:val="20"/>
    </w:rPr>
  </w:style>
  <w:style w:type="paragraph" w:styleId="Innehll8">
    <w:name w:val="toc 8"/>
    <w:basedOn w:val="Normal"/>
    <w:next w:val="Normal"/>
    <w:semiHidden/>
    <w:rsid w:val="00136E13"/>
    <w:pPr>
      <w:ind w:left="1680"/>
    </w:pPr>
    <w:rPr>
      <w:rFonts w:ascii="Arial" w:hAnsi="Arial"/>
      <w:szCs w:val="20"/>
    </w:rPr>
  </w:style>
  <w:style w:type="paragraph" w:styleId="Innehll9">
    <w:name w:val="toc 9"/>
    <w:basedOn w:val="Normal"/>
    <w:next w:val="Normal"/>
    <w:semiHidden/>
    <w:rsid w:val="00136E13"/>
    <w:pPr>
      <w:ind w:left="1920"/>
    </w:pPr>
    <w:rPr>
      <w:rFonts w:ascii="Arial" w:hAnsi="Arial"/>
      <w:szCs w:val="20"/>
    </w:rPr>
  </w:style>
  <w:style w:type="paragraph" w:customStyle="1" w:styleId="Klla">
    <w:name w:val="Källa"/>
    <w:basedOn w:val="Normal"/>
    <w:semiHidden/>
    <w:rsid w:val="00E34635"/>
    <w:pPr>
      <w:spacing w:before="40" w:line="270" w:lineRule="atLeast"/>
    </w:pPr>
    <w:rPr>
      <w:rFonts w:ascii="Arial" w:hAnsi="Arial"/>
      <w:sz w:val="16"/>
    </w:rPr>
  </w:style>
  <w:style w:type="paragraph" w:customStyle="1" w:styleId="Referenser">
    <w:name w:val="Referenser"/>
    <w:basedOn w:val="Normal"/>
    <w:semiHidden/>
    <w:rsid w:val="00E34635"/>
    <w:pPr>
      <w:spacing w:after="120" w:line="270" w:lineRule="atLeast"/>
      <w:ind w:left="425" w:hanging="425"/>
    </w:pPr>
    <w:rPr>
      <w:lang w:val="en-US"/>
    </w:rPr>
  </w:style>
  <w:style w:type="character" w:customStyle="1" w:styleId="LedtextChar">
    <w:name w:val="Ledtext Char"/>
    <w:basedOn w:val="Standardstycketeckensnitt"/>
    <w:link w:val="Ledtext"/>
    <w:rsid w:val="002E0D57"/>
    <w:rPr>
      <w:rFonts w:ascii="Arial" w:hAnsi="Arial"/>
      <w:sz w:val="14"/>
      <w:szCs w:val="24"/>
      <w:lang w:val="sv-SE" w:eastAsia="sv-SE" w:bidi="ar-SA"/>
    </w:rPr>
  </w:style>
  <w:style w:type="paragraph" w:customStyle="1" w:styleId="Ledtext">
    <w:name w:val="Ledtext"/>
    <w:basedOn w:val="Normal"/>
    <w:link w:val="LedtextChar"/>
    <w:qFormat/>
    <w:rsid w:val="002E0D57"/>
    <w:pPr>
      <w:keepNext/>
      <w:spacing w:before="20" w:after="20"/>
    </w:pPr>
    <w:rPr>
      <w:rFonts w:ascii="Arial" w:hAnsi="Arial"/>
      <w:sz w:val="14"/>
    </w:rPr>
  </w:style>
  <w:style w:type="paragraph" w:customStyle="1" w:styleId="Adress-sidfot">
    <w:name w:val="Adress-sidfot"/>
    <w:basedOn w:val="Normal"/>
    <w:semiHidden/>
    <w:rsid w:val="00900BA0"/>
    <w:pPr>
      <w:pBdr>
        <w:top w:val="single" w:sz="4" w:space="3" w:color="auto"/>
      </w:pBdr>
      <w:ind w:left="-851" w:right="-1247"/>
      <w:jc w:val="center"/>
    </w:pPr>
    <w:rPr>
      <w:rFonts w:ascii="Arial" w:hAnsi="Arial"/>
      <w:noProof/>
      <w:sz w:val="16"/>
    </w:rPr>
  </w:style>
  <w:style w:type="paragraph" w:customStyle="1" w:styleId="Mottagaradress">
    <w:name w:val="Mottagaradress"/>
    <w:basedOn w:val="Normal"/>
    <w:semiHidden/>
    <w:rsid w:val="00900BA0"/>
    <w:pPr>
      <w:ind w:left="4502"/>
    </w:pPr>
  </w:style>
  <w:style w:type="paragraph" w:customStyle="1" w:styleId="Sidfot-adress">
    <w:name w:val="Sidfot-adress"/>
    <w:basedOn w:val="Sidfot"/>
    <w:semiHidden/>
    <w:rsid w:val="00A6114E"/>
    <w:pPr>
      <w:spacing w:after="80" w:line="180" w:lineRule="atLeast"/>
      <w:jc w:val="right"/>
    </w:pPr>
  </w:style>
  <w:style w:type="table" w:styleId="Tabellrutnt">
    <w:name w:val="Table Grid"/>
    <w:basedOn w:val="Normaltabell"/>
    <w:rsid w:val="00900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ariabelinfo">
    <w:name w:val="Variabel_info"/>
    <w:basedOn w:val="Sidhuvud"/>
    <w:semiHidden/>
    <w:rsid w:val="003F78DD"/>
    <w:pPr>
      <w:tabs>
        <w:tab w:val="center" w:pos="4153"/>
        <w:tab w:val="right" w:pos="8306"/>
      </w:tabs>
    </w:pPr>
    <w:rPr>
      <w:rFonts w:cs="Arial"/>
      <w:sz w:val="16"/>
    </w:rPr>
  </w:style>
  <w:style w:type="character" w:customStyle="1" w:styleId="BrdtextChar">
    <w:name w:val="Brödtext Char"/>
    <w:basedOn w:val="Standardstycketeckensnitt"/>
    <w:link w:val="Brdtext"/>
    <w:rsid w:val="00C0520F"/>
    <w:rPr>
      <w:rFonts w:ascii="Palatino Linotype" w:hAnsi="Palatino Linotype"/>
      <w:szCs w:val="24"/>
      <w:lang w:val="sv-SE" w:eastAsia="sv-SE" w:bidi="ar-SA"/>
    </w:rPr>
  </w:style>
  <w:style w:type="paragraph" w:customStyle="1" w:styleId="Information">
    <w:name w:val="Information"/>
    <w:basedOn w:val="Brdtext"/>
    <w:qFormat/>
    <w:rsid w:val="00C644DA"/>
    <w:pPr>
      <w:spacing w:after="0"/>
    </w:pPr>
    <w:rPr>
      <w:rFonts w:ascii="Arial" w:hAnsi="Arial"/>
    </w:rPr>
  </w:style>
  <w:style w:type="paragraph" w:customStyle="1" w:styleId="Infoitextruta9">
    <w:name w:val="Info_i_textruta_9"/>
    <w:basedOn w:val="Information"/>
    <w:semiHidden/>
    <w:rsid w:val="001332FF"/>
    <w:rPr>
      <w:sz w:val="18"/>
    </w:rPr>
  </w:style>
  <w:style w:type="paragraph" w:customStyle="1" w:styleId="Ledtext3p">
    <w:name w:val="Ledtext_3p"/>
    <w:basedOn w:val="Ledtext"/>
    <w:qFormat/>
    <w:rsid w:val="001332FF"/>
    <w:rPr>
      <w:sz w:val="6"/>
    </w:rPr>
  </w:style>
  <w:style w:type="paragraph" w:customStyle="1" w:styleId="punktlista">
    <w:name w:val="_punktlista"/>
    <w:basedOn w:val="Information"/>
    <w:rsid w:val="00253C93"/>
    <w:pPr>
      <w:numPr>
        <w:numId w:val="23"/>
      </w:numPr>
      <w:spacing w:after="120"/>
    </w:pPr>
  </w:style>
  <w:style w:type="character" w:customStyle="1" w:styleId="Rubrik2Char">
    <w:name w:val="Rubrik 2 Char"/>
    <w:basedOn w:val="Standardstycketeckensnitt"/>
    <w:link w:val="Rubrik2"/>
    <w:rsid w:val="005C3409"/>
    <w:rPr>
      <w:rFonts w:ascii="Arial" w:hAnsi="Arial" w:cs="Arial"/>
      <w:b/>
      <w:bCs/>
      <w:iCs/>
      <w:sz w:val="22"/>
      <w:szCs w:val="28"/>
    </w:rPr>
  </w:style>
  <w:style w:type="character" w:customStyle="1" w:styleId="Rubrik3Char">
    <w:name w:val="Rubrik 3 Char"/>
    <w:basedOn w:val="Standardstycketeckensnitt"/>
    <w:link w:val="Rubrik3"/>
    <w:rsid w:val="005C3409"/>
    <w:rPr>
      <w:rFonts w:ascii="Arial" w:hAnsi="Arial" w:cs="Arial"/>
      <w:b/>
      <w:bCs/>
      <w:szCs w:val="26"/>
    </w:rPr>
  </w:style>
  <w:style w:type="character" w:customStyle="1" w:styleId="SidhuvudChar">
    <w:name w:val="Sidhuvud Char"/>
    <w:link w:val="Sidhuvud"/>
    <w:uiPriority w:val="99"/>
    <w:rsid w:val="005C3740"/>
    <w:rPr>
      <w:rFonts w:ascii="Palatino Linotype" w:hAnsi="Palatino Linotype"/>
      <w:sz w:val="22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7831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3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an.o@tranemo.s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neli.ringdahl-egbo@svenljunga.se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dministration\Uniform\uniForm2007\Gemensamma%20mallar\Blankett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Blankett</Template>
  <TotalTime>414</TotalTime>
  <Pages>2</Pages>
  <Words>283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Edoff Tobias</dc:creator>
  <cp:keywords/>
  <dc:description>TRA7000, v2.4, 2018-06-04</dc:description>
  <cp:lastModifiedBy>Gustafsson Johanna</cp:lastModifiedBy>
  <cp:revision>8</cp:revision>
  <cp:lastPrinted>2021-03-03T09:18:00Z</cp:lastPrinted>
  <dcterms:created xsi:type="dcterms:W3CDTF">2021-03-02T08:50:00Z</dcterms:created>
  <dcterms:modified xsi:type="dcterms:W3CDTF">2021-03-03T09:18:00Z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dpProduct">
    <vt:lpwstr>uniForm</vt:lpwstr>
  </property>
  <property fmtid="{D5CDD505-2E9C-101B-9397-08002B2CF9AE}" pid="3" name="cdpTemplate">
    <vt:lpwstr>Blankett</vt:lpwstr>
  </property>
  <property fmtid="{D5CDD505-2E9C-101B-9397-08002B2CF9AE}" pid="4" name="cdpDefaultLanguage">
    <vt:lpwstr> </vt:lpwstr>
  </property>
  <property fmtid="{D5CDD505-2E9C-101B-9397-08002B2CF9AE}" pid="5" name="cdpDefaultDocType">
    <vt:lpwstr> </vt:lpwstr>
  </property>
  <property fmtid="{D5CDD505-2E9C-101B-9397-08002B2CF9AE}" pid="6" name="cdpDefaultFooter">
    <vt:lpwstr> </vt:lpwstr>
  </property>
  <property fmtid="{D5CDD505-2E9C-101B-9397-08002B2CF9AE}" pid="7" name="cdpDefaultLogo">
    <vt:lpwstr> </vt:lpwstr>
  </property>
  <property fmtid="{D5CDD505-2E9C-101B-9397-08002B2CF9AE}" pid="8" name="cdpDefaultOrg">
    <vt:lpwstr> </vt:lpwstr>
  </property>
  <property fmtid="{D5CDD505-2E9C-101B-9397-08002B2CF9AE}" pid="9" name="cdpDefaultUnit">
    <vt:lpwstr> </vt:lpwstr>
  </property>
  <property fmtid="{D5CDD505-2E9C-101B-9397-08002B2CF9AE}" pid="10" name="cdpDefaultWP">
    <vt:lpwstr> </vt:lpwstr>
  </property>
  <property fmtid="{D5CDD505-2E9C-101B-9397-08002B2CF9AE}" pid="11" name="cdpProtect">
    <vt:lpwstr>False</vt:lpwstr>
  </property>
  <property fmtid="{D5CDD505-2E9C-101B-9397-08002B2CF9AE}" pid="12" name="cdpGetHF">
    <vt:lpwstr>True</vt:lpwstr>
  </property>
  <property fmtid="{D5CDD505-2E9C-101B-9397-08002B2CF9AE}" pid="13" name="cdpSection">
    <vt:lpwstr> </vt:lpwstr>
  </property>
  <property fmtid="{D5CDD505-2E9C-101B-9397-08002B2CF9AE}" pid="14" name="cdpSpecial">
    <vt:lpwstr>False</vt:lpwstr>
  </property>
  <property fmtid="{D5CDD505-2E9C-101B-9397-08002B2CF9AE}" pid="15" name="cdpLogoFormat">
    <vt:lpwstr>Blankett</vt:lpwstr>
  </property>
  <property fmtid="{D5CDD505-2E9C-101B-9397-08002B2CF9AE}" pid="16" name="cdpLanguage">
    <vt:lpwstr>Svenska</vt:lpwstr>
  </property>
  <property fmtid="{D5CDD505-2E9C-101B-9397-08002B2CF9AE}" pid="17" name="cdpProfile">
    <vt:lpwstr>Edoff Tobias</vt:lpwstr>
  </property>
  <property fmtid="{D5CDD505-2E9C-101B-9397-08002B2CF9AE}" pid="18" name="cdpLogo">
    <vt:lpwstr>B</vt:lpwstr>
  </property>
  <property fmtid="{D5CDD505-2E9C-101B-9397-08002B2CF9AE}" pid="19" name="cdpFooterType">
    <vt:lpwstr>1</vt:lpwstr>
  </property>
  <property fmtid="{D5CDD505-2E9C-101B-9397-08002B2CF9AE}" pid="20" name="cdpName">
    <vt:lpwstr>Tobias Edoff</vt:lpwstr>
  </property>
  <property fmtid="{D5CDD505-2E9C-101B-9397-08002B2CF9AE}" pid="21" name="cdpTitle">
    <vt:lpwstr>Kommunikatör</vt:lpwstr>
  </property>
  <property fmtid="{D5CDD505-2E9C-101B-9397-08002B2CF9AE}" pid="22" name="cdpPhone">
    <vt:lpwstr>0325-57 60 33</vt:lpwstr>
  </property>
  <property fmtid="{D5CDD505-2E9C-101B-9397-08002B2CF9AE}" pid="23" name="cdpCellphone">
    <vt:lpwstr>0-</vt:lpwstr>
  </property>
  <property fmtid="{D5CDD505-2E9C-101B-9397-08002B2CF9AE}" pid="24" name="cdpEmail">
    <vt:lpwstr>tobias.edoff@tranemo.se</vt:lpwstr>
  </property>
  <property fmtid="{D5CDD505-2E9C-101B-9397-08002B2CF9AE}" pid="25" name="cdpFax">
    <vt:lpwstr/>
  </property>
  <property fmtid="{D5CDD505-2E9C-101B-9397-08002B2CF9AE}" pid="26" name="cdpSignature">
    <vt:lpwstr/>
  </property>
  <property fmtid="{D5CDD505-2E9C-101B-9397-08002B2CF9AE}" pid="27" name="cdpOrganization">
    <vt:lpwstr>Samhällsutvecklingssektionen</vt:lpwstr>
  </property>
  <property fmtid="{D5CDD505-2E9C-101B-9397-08002B2CF9AE}" pid="28" name="cdpUnit">
    <vt:lpwstr>Kulturskolan</vt:lpwstr>
  </property>
  <property fmtid="{D5CDD505-2E9C-101B-9397-08002B2CF9AE}" pid="29" name="cdpWP">
    <vt:lpwstr/>
  </property>
  <property fmtid="{D5CDD505-2E9C-101B-9397-08002B2CF9AE}" pid="30" name="cdpFileName">
    <vt:lpwstr/>
  </property>
  <property fmtid="{D5CDD505-2E9C-101B-9397-08002B2CF9AE}" pid="31" name="cdpInsTempId">
    <vt:lpwstr>Sant</vt:lpwstr>
  </property>
  <property fmtid="{D5CDD505-2E9C-101B-9397-08002B2CF9AE}" pid="32" name="cdpInsProfile">
    <vt:lpwstr>Sant,Sant,Sant,Sant,Sant,Sant,Sant,Sant,Falskt</vt:lpwstr>
  </property>
  <property fmtid="{D5CDD505-2E9C-101B-9397-08002B2CF9AE}" pid="33" name="cdpInternal">
    <vt:lpwstr>True</vt:lpwstr>
  </property>
</Properties>
</file>